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F33451" w14:textId="77777777" w:rsidR="007301CD" w:rsidRDefault="007C4F21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  <w:bookmarkStart w:id="0" w:name="_GoBack"/>
      <w:bookmarkEnd w:id="0"/>
      <w:r>
        <w:pict w14:anchorId="1EA48AA2">
          <v:shape id="Picture 1" o:spid="_x0000_i1025" type="#_x0000_t75" style="width:23pt;height:26pt;visibility:visible;mso-wrap-style:square">
            <v:imagedata r:id="rId8" o:title="logo3a (2)"/>
          </v:shape>
        </w:pict>
      </w:r>
      <w:r w:rsidR="00573D6B" w:rsidRPr="00F728C7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</w:t>
      </w:r>
      <w:r w:rsidR="00A20F76" w:rsidRPr="00F728C7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</w:t>
      </w:r>
      <w:r w:rsidR="007301CD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        </w:t>
      </w:r>
      <w:r w:rsidR="00B264B2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</w:t>
      </w:r>
      <w:r w:rsidR="007301CD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CFH at </w:t>
      </w:r>
      <w:r w:rsidR="004377D8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>W</w:t>
      </w:r>
      <w:r w:rsidR="007301CD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>ork at East End Mobile Home Park</w:t>
      </w:r>
      <w:r w:rsidR="00B264B2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</w:t>
      </w:r>
    </w:p>
    <w:p w14:paraId="1C2AE610" w14:textId="77777777" w:rsidR="007301CD" w:rsidRDefault="007301CD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</w:p>
    <w:p w14:paraId="34C8B719" w14:textId="77777777" w:rsidR="004377D8" w:rsidRDefault="00B264B2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  <w:r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  </w:t>
      </w:r>
    </w:p>
    <w:p w14:paraId="13251845" w14:textId="77777777" w:rsidR="000D4EE5" w:rsidRPr="000D4EE5" w:rsidRDefault="000D4EE5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 w:rsidRPr="000D4EE5">
        <w:rPr>
          <w:rFonts w:ascii="Cambria" w:hAnsi="Cambria"/>
          <w:i/>
          <w:noProof/>
          <w:sz w:val="24"/>
          <w:szCs w:val="24"/>
        </w:rPr>
        <w:t>This Owner had to remove his enclosed porch</w:t>
      </w:r>
      <w:r>
        <w:rPr>
          <w:rFonts w:ascii="Cambria" w:hAnsi="Cambria"/>
          <w:i/>
          <w:noProof/>
          <w:sz w:val="24"/>
          <w:szCs w:val="24"/>
        </w:rPr>
        <w:t xml:space="preserve">                             Residents have put up with piles of dirt.  Every </w:t>
      </w:r>
    </w:p>
    <w:p w14:paraId="1120CEE9" w14:textId="77777777" w:rsidR="000D4EE5" w:rsidRPr="000D4EE5" w:rsidRDefault="000D4EE5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>
        <w:rPr>
          <w:rFonts w:ascii="Cambria" w:hAnsi="Cambria"/>
          <w:i/>
          <w:noProof/>
          <w:sz w:val="24"/>
          <w:szCs w:val="24"/>
        </w:rPr>
        <w:t>t</w:t>
      </w:r>
      <w:r w:rsidRPr="000D4EE5">
        <w:rPr>
          <w:rFonts w:ascii="Cambria" w:hAnsi="Cambria"/>
          <w:i/>
          <w:noProof/>
          <w:sz w:val="24"/>
          <w:szCs w:val="24"/>
        </w:rPr>
        <w:t>o allow equipment to get behind his unit to</w:t>
      </w:r>
      <w:r>
        <w:rPr>
          <w:rFonts w:ascii="Cambria" w:hAnsi="Cambria"/>
          <w:i/>
          <w:noProof/>
          <w:sz w:val="24"/>
          <w:szCs w:val="24"/>
        </w:rPr>
        <w:t xml:space="preserve">                               car and mobile home is covered with red dust.</w:t>
      </w:r>
    </w:p>
    <w:p w14:paraId="32AE6AD5" w14:textId="77777777" w:rsidR="004377D8" w:rsidRPr="000D4EE5" w:rsidRDefault="000D4EE5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 w:rsidRPr="000D4EE5">
        <w:rPr>
          <w:rFonts w:ascii="Cambria" w:hAnsi="Cambria"/>
          <w:i/>
          <w:noProof/>
          <w:sz w:val="24"/>
          <w:szCs w:val="24"/>
        </w:rPr>
        <w:t>Install the new pipes.</w:t>
      </w:r>
    </w:p>
    <w:p w14:paraId="68452AF8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</w:p>
    <w:p w14:paraId="408E51C6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drawing>
          <wp:inline distT="0" distB="0" distL="0" distR="0" wp14:anchorId="29673235" wp14:editId="76FDEE6C">
            <wp:extent cx="2933313" cy="2714625"/>
            <wp:effectExtent l="0" t="0" r="635" b="0"/>
            <wp:docPr id="2" name="Picture 2" descr="C:\Users\Karen-Laptop Office\Desktop\East End Trailer Park\Pictures\July 2018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en-Laptop Office\Desktop\East End Trailer Park\Pictures\July 2018\IMG_16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59" cy="27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4B2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                </w:t>
      </w: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drawing>
          <wp:inline distT="0" distB="0" distL="0" distR="0" wp14:anchorId="06B096E8" wp14:editId="3F99E486">
            <wp:extent cx="3008750" cy="2694940"/>
            <wp:effectExtent l="0" t="0" r="1270" b="0"/>
            <wp:docPr id="3" name="Picture 3" descr="C:\Users\Karen-Laptop Office\Desktop\East End Trailer Park\Pictures\July 2018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en-Laptop Office\Desktop\East End Trailer Park\Pictures\July 2018\IMG_16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71" cy="27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4B2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</w:t>
      </w:r>
    </w:p>
    <w:p w14:paraId="2EE3DF10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</w:p>
    <w:p w14:paraId="76F1433F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</w:p>
    <w:p w14:paraId="20ADD14F" w14:textId="77777777" w:rsidR="000D4EE5" w:rsidRPr="000D4EE5" w:rsidRDefault="000D4EE5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 w:rsidRPr="000D4EE5">
        <w:rPr>
          <w:rFonts w:ascii="Cambria" w:hAnsi="Cambria"/>
          <w:i/>
          <w:noProof/>
          <w:sz w:val="24"/>
          <w:szCs w:val="24"/>
        </w:rPr>
        <w:t xml:space="preserve">Piles of old cement and debris have been seen </w:t>
      </w:r>
      <w:r>
        <w:rPr>
          <w:rFonts w:ascii="Cambria" w:hAnsi="Cambria"/>
          <w:i/>
          <w:noProof/>
          <w:sz w:val="24"/>
          <w:szCs w:val="24"/>
        </w:rPr>
        <w:t xml:space="preserve">                           Families still grew flowers around the piles of </w:t>
      </w:r>
    </w:p>
    <w:p w14:paraId="47437C45" w14:textId="77777777" w:rsidR="000D4EE5" w:rsidRPr="000D4EE5" w:rsidRDefault="000D4EE5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 w:rsidRPr="000D4EE5">
        <w:rPr>
          <w:rFonts w:ascii="Cambria" w:hAnsi="Cambria"/>
          <w:i/>
          <w:noProof/>
          <w:sz w:val="24"/>
          <w:szCs w:val="24"/>
        </w:rPr>
        <w:t>all over the Park during construction.</w:t>
      </w:r>
      <w:r>
        <w:rPr>
          <w:rFonts w:ascii="Cambria" w:hAnsi="Cambria"/>
          <w:i/>
          <w:noProof/>
          <w:sz w:val="24"/>
          <w:szCs w:val="24"/>
        </w:rPr>
        <w:t xml:space="preserve">                                          dirt.</w:t>
      </w:r>
    </w:p>
    <w:p w14:paraId="0303423B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</w:p>
    <w:p w14:paraId="2F1078C6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drawing>
          <wp:inline distT="0" distB="0" distL="0" distR="0" wp14:anchorId="0DE0C2E6" wp14:editId="02A19958">
            <wp:extent cx="2990850" cy="2638425"/>
            <wp:effectExtent l="0" t="0" r="0" b="9525"/>
            <wp:docPr id="4" name="Picture 4" descr="C:\Users\Karen-Laptop Office\Desktop\East End Trailer Park\Pictures\July 2018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en-Laptop Office\Desktop\East End Trailer Park\Pictures\July 2018\IMG_16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35" cy="26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4B2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</w:t>
      </w:r>
      <w:r w:rsidR="00BF20F2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  </w:t>
      </w:r>
      <w:r w:rsidR="00B264B2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</w:t>
      </w:r>
      <w:r w:rsidR="000D4EE5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   </w:t>
      </w:r>
      <w:r w:rsidR="00B264B2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 </w:t>
      </w: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drawing>
          <wp:inline distT="0" distB="0" distL="0" distR="0" wp14:anchorId="0C8489C2" wp14:editId="53A58137">
            <wp:extent cx="2990850" cy="2666365"/>
            <wp:effectExtent l="0" t="0" r="0" b="635"/>
            <wp:docPr id="5" name="Picture 5" descr="C:\Users\Karen-Laptop Office\Desktop\East End Trailer Park\Pictures\July 2018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en-Laptop Office\Desktop\East End Trailer Park\Pictures\July 2018\IMG_16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74" cy="268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4B2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   </w:t>
      </w:r>
    </w:p>
    <w:p w14:paraId="25F60545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</w:p>
    <w:p w14:paraId="6A350187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</w:p>
    <w:p w14:paraId="0E88939A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</w:pPr>
    </w:p>
    <w:p w14:paraId="28934294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346DF41E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793B0042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6785CA40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12ACF735" w14:textId="77777777" w:rsidR="000D4EE5" w:rsidRPr="00434B6A" w:rsidRDefault="00434B6A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>
        <w:rPr>
          <w:rFonts w:ascii="Cambria" w:hAnsi="Cambria"/>
          <w:i/>
          <w:noProof/>
          <w:sz w:val="24"/>
          <w:szCs w:val="24"/>
        </w:rPr>
        <w:t xml:space="preserve">This Owner had put off remodeling and making               The Owner is repairing their storage shed just to </w:t>
      </w:r>
    </w:p>
    <w:p w14:paraId="10946CB2" w14:textId="77777777" w:rsidR="000D4EE5" w:rsidRDefault="00434B6A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>
        <w:rPr>
          <w:rFonts w:ascii="Cambria" w:hAnsi="Cambria"/>
          <w:i/>
          <w:noProof/>
          <w:sz w:val="24"/>
          <w:szCs w:val="24"/>
        </w:rPr>
        <w:t>Repairs until they were sure they could stay.                     the left of the mobile home.</w:t>
      </w:r>
    </w:p>
    <w:p w14:paraId="291AA43C" w14:textId="77777777" w:rsidR="00434B6A" w:rsidRDefault="00434B6A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</w:p>
    <w:p w14:paraId="7E1B54C8" w14:textId="77777777" w:rsidR="00434B6A" w:rsidRPr="00434B6A" w:rsidRDefault="00434B6A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</w:p>
    <w:p w14:paraId="79906554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338C3E47" w14:textId="77777777" w:rsidR="000D4EE5" w:rsidRDefault="000D4EE5" w:rsidP="000D4EE5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drawing>
          <wp:inline distT="0" distB="0" distL="0" distR="0" wp14:anchorId="0F5AEC1F" wp14:editId="2E2120F4">
            <wp:extent cx="3152775" cy="2742565"/>
            <wp:effectExtent l="0" t="0" r="9525" b="635"/>
            <wp:docPr id="6" name="Picture 6" descr="C:\Users\Karen-Laptop Office\Desktop\East End Trailer Park\Pictures\July 2018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en-Laptop Office\Desktop\East End Trailer Park\Pictures\July 2018\IMG_16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82" cy="27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hardMod BT" w:hAnsi="BernhardMod BT"/>
          <w:b/>
          <w:i/>
          <w:smallCaps/>
          <w:noProof/>
          <w:color w:val="1F497D" w:themeColor="text2"/>
          <w:sz w:val="40"/>
        </w:rPr>
        <w:t xml:space="preserve">       </w:t>
      </w: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 xml:space="preserve"> </w:t>
      </w: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drawing>
          <wp:inline distT="0" distB="0" distL="0" distR="0" wp14:anchorId="47F9F340" wp14:editId="5AF5CA72">
            <wp:extent cx="3267075" cy="2685856"/>
            <wp:effectExtent l="0" t="0" r="0" b="635"/>
            <wp:docPr id="7" name="Picture 7" descr="C:\Users\Karen-Laptop Office\Desktop\East End Trailer Park\Pictures\July 2018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en-Laptop Office\Desktop\East End Trailer Park\Pictures\July 2018\IMG_16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3" cy="270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DFFE3" w14:textId="77777777" w:rsidR="000D4EE5" w:rsidRDefault="000D4EE5" w:rsidP="000D4EE5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338E75FE" w14:textId="77777777" w:rsidR="000D4EE5" w:rsidRDefault="000D4EE5" w:rsidP="000D4EE5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7B515288" w14:textId="77777777" w:rsidR="00434B6A" w:rsidRPr="00434B6A" w:rsidRDefault="00434B6A" w:rsidP="000D4EE5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>
        <w:rPr>
          <w:rFonts w:ascii="Cambria" w:hAnsi="Cambria"/>
          <w:i/>
          <w:noProof/>
          <w:sz w:val="24"/>
          <w:szCs w:val="24"/>
        </w:rPr>
        <w:t xml:space="preserve">This was an abandoned home that was transferred to CFH upon acquisition.   CFH sold it to a young man </w:t>
      </w:r>
    </w:p>
    <w:p w14:paraId="79D8339F" w14:textId="77777777" w:rsidR="00434B6A" w:rsidRPr="00434B6A" w:rsidRDefault="00434B6A" w:rsidP="000D4EE5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>
        <w:rPr>
          <w:rFonts w:ascii="Cambria" w:hAnsi="Cambria"/>
          <w:i/>
          <w:noProof/>
          <w:sz w:val="24"/>
          <w:szCs w:val="24"/>
        </w:rPr>
        <w:t xml:space="preserve">Who is going to college and working; he and his Dad are totally remodeling – from new siding to new </w:t>
      </w:r>
    </w:p>
    <w:p w14:paraId="764163A7" w14:textId="77777777" w:rsidR="000D4EE5" w:rsidRPr="00434B6A" w:rsidRDefault="00434B6A" w:rsidP="000D4EE5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>
        <w:rPr>
          <w:rFonts w:ascii="Cambria" w:hAnsi="Cambria"/>
          <w:i/>
          <w:noProof/>
          <w:sz w:val="24"/>
          <w:szCs w:val="24"/>
        </w:rPr>
        <w:t>windows to a completely new interior, including new kitchen and new bath.</w:t>
      </w:r>
    </w:p>
    <w:p w14:paraId="4598F87A" w14:textId="77777777" w:rsidR="00434B6A" w:rsidRDefault="00434B6A" w:rsidP="000D4EE5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18812F13" w14:textId="77777777" w:rsidR="000D4EE5" w:rsidRDefault="000D4EE5" w:rsidP="000D4EE5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drawing>
          <wp:inline distT="0" distB="0" distL="0" distR="0" wp14:anchorId="22645C58" wp14:editId="7F376924">
            <wp:extent cx="6486525" cy="3037205"/>
            <wp:effectExtent l="0" t="0" r="9525" b="0"/>
            <wp:docPr id="8" name="Picture 8" descr="C:\Users\Karen-Laptop Office\Desktop\East End Trailer Park\Pictures\July 2018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en-Laptop Office\Desktop\East End Trailer Park\Pictures\July 2018\IMG_16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00" cy="30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 xml:space="preserve">             </w:t>
      </w:r>
    </w:p>
    <w:p w14:paraId="2EF79BB5" w14:textId="77777777" w:rsidR="000D4EE5" w:rsidRDefault="000D4EE5" w:rsidP="000D4EE5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6C1D443F" w14:textId="77777777" w:rsidR="000D4EE5" w:rsidRDefault="000D4EE5" w:rsidP="000D4EE5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39D00864" w14:textId="77777777" w:rsidR="000D4EE5" w:rsidRPr="00BB2722" w:rsidRDefault="00BB2722" w:rsidP="000D4EE5">
      <w:pPr>
        <w:pStyle w:val="BodyText"/>
        <w:spacing w:after="0"/>
        <w:rPr>
          <w:rFonts w:ascii="Cambria" w:hAnsi="Cambria"/>
          <w:i/>
          <w:noProof/>
          <w:sz w:val="40"/>
          <w:szCs w:val="40"/>
        </w:rPr>
      </w:pPr>
      <w:r>
        <w:rPr>
          <w:rFonts w:ascii="Cambria" w:hAnsi="Cambria"/>
          <w:i/>
          <w:noProof/>
          <w:sz w:val="40"/>
          <w:szCs w:val="40"/>
        </w:rPr>
        <w:lastRenderedPageBreak/>
        <w:t xml:space="preserve">            </w:t>
      </w:r>
      <w:r w:rsidRPr="00BB2722">
        <w:rPr>
          <w:rFonts w:ascii="Cambria" w:hAnsi="Cambria"/>
          <w:i/>
          <w:noProof/>
          <w:sz w:val="40"/>
          <w:szCs w:val="40"/>
        </w:rPr>
        <w:t xml:space="preserve">This is home!!!                                              This is home!!!                   </w:t>
      </w:r>
    </w:p>
    <w:p w14:paraId="7CDEC68E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09743AD0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4B00EF8A" w14:textId="77777777" w:rsidR="000D4EE5" w:rsidRDefault="00434B6A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drawing>
          <wp:inline distT="0" distB="0" distL="0" distR="0" wp14:anchorId="0BC98DBB" wp14:editId="4E4EF7F4">
            <wp:extent cx="3238056" cy="2875915"/>
            <wp:effectExtent l="0" t="0" r="635" b="635"/>
            <wp:docPr id="9" name="Picture 9" descr="C:\Users\Karen-Laptop Office\Desktop\East End Trailer Park\Pictures\July 2018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en-Laptop Office\Desktop\East End Trailer Park\Pictures\July 2018\IMG_16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44" cy="290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 xml:space="preserve">                       </w:t>
      </w: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drawing>
          <wp:inline distT="0" distB="0" distL="0" distR="0" wp14:anchorId="468B2E3F" wp14:editId="647A0239">
            <wp:extent cx="3066551" cy="2847340"/>
            <wp:effectExtent l="0" t="0" r="635" b="0"/>
            <wp:docPr id="12" name="Picture 12" descr="C:\Users\Karen-Laptop Office\Desktop\East End Trailer Park\Pictures\July 2018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en-Laptop Office\Desktop\East End Trailer Park\Pictures\July 2018\IMG_16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31" cy="28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260E3" w14:textId="77777777" w:rsidR="00BB2722" w:rsidRDefault="00BB2722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567BE9E9" w14:textId="77777777" w:rsidR="00BB2722" w:rsidRDefault="00BB2722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6AC97CD0" w14:textId="77777777" w:rsidR="00BB2722" w:rsidRDefault="00BB2722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4EC62A5A" w14:textId="77777777" w:rsidR="00BB2722" w:rsidRDefault="00BB2722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2353A307" w14:textId="77777777" w:rsidR="00BB2722" w:rsidRDefault="00BB2722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5AA1FF56" w14:textId="77777777" w:rsidR="00BB2722" w:rsidRDefault="00BB2722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13CD5E23" w14:textId="77777777" w:rsidR="00BB2722" w:rsidRDefault="00BB2722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48A11AAA" w14:textId="77777777" w:rsidR="00DF07E4" w:rsidRPr="00BB2722" w:rsidRDefault="00DF07E4" w:rsidP="00DF07E4">
      <w:pPr>
        <w:pStyle w:val="BodyText"/>
        <w:spacing w:after="0"/>
        <w:rPr>
          <w:rFonts w:ascii="Cambria" w:hAnsi="Cambria"/>
          <w:i/>
          <w:noProof/>
          <w:sz w:val="40"/>
          <w:szCs w:val="40"/>
        </w:rPr>
      </w:pPr>
      <w:r>
        <w:rPr>
          <w:rFonts w:ascii="Cambria" w:hAnsi="Cambria"/>
          <w:i/>
          <w:noProof/>
          <w:sz w:val="40"/>
          <w:szCs w:val="40"/>
        </w:rPr>
        <w:t xml:space="preserve">            </w:t>
      </w:r>
      <w:r w:rsidRPr="00BB2722">
        <w:rPr>
          <w:rFonts w:ascii="Cambria" w:hAnsi="Cambria"/>
          <w:i/>
          <w:noProof/>
          <w:sz w:val="40"/>
          <w:szCs w:val="40"/>
        </w:rPr>
        <w:t xml:space="preserve">This is home!!!                                              This is home!!!                   </w:t>
      </w:r>
    </w:p>
    <w:p w14:paraId="6788BD34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03CF5EBE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45725340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drawing>
          <wp:inline distT="0" distB="0" distL="0" distR="0" wp14:anchorId="37B42EA8" wp14:editId="166EB6BB">
            <wp:extent cx="3152775" cy="2561590"/>
            <wp:effectExtent l="0" t="0" r="9525" b="0"/>
            <wp:docPr id="10" name="Picture 10" descr="C:\Users\Karen-Laptop Office\Desktop\East End Trailer Park\Pictures\July 2018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ren-Laptop Office\Desktop\East End Trailer Park\Pictures\July 2018\IMG_16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88" cy="25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 xml:space="preserve">                         </w:t>
      </w: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drawing>
          <wp:inline distT="0" distB="0" distL="0" distR="0" wp14:anchorId="3064D34A" wp14:editId="270A8FEE">
            <wp:extent cx="3114675" cy="2638234"/>
            <wp:effectExtent l="0" t="0" r="0" b="0"/>
            <wp:docPr id="11" name="Picture 11" descr="C:\Users\Karen-Laptop Office\Desktop\East End Trailer Park\Pictures\July 2018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ren-Laptop Office\Desktop\East End Trailer Park\Pictures\July 2018\IMG_16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80" cy="265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088E1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1FBFF648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2257FA21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242392E4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03C6F293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0254984B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02633324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32ADA0E8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4A02B0EE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644A65B0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152BF8DE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52F70DA7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6AD39190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51842F9B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57233588" w14:textId="77777777" w:rsidR="000D4EE5" w:rsidRPr="00DF07E4" w:rsidRDefault="000D4EE5" w:rsidP="00104B7F">
      <w:pPr>
        <w:pStyle w:val="BodyText"/>
        <w:spacing w:after="0"/>
        <w:rPr>
          <w:rFonts w:ascii="Cambria" w:hAnsi="Cambria"/>
          <w:i/>
          <w:smallCaps/>
          <w:noProof/>
          <w:sz w:val="24"/>
          <w:szCs w:val="24"/>
        </w:rPr>
      </w:pPr>
    </w:p>
    <w:p w14:paraId="7CC995A4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5C7EC2B7" w14:textId="77777777" w:rsidR="000D4EE5" w:rsidRPr="00DF07E4" w:rsidRDefault="00DF07E4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>
        <w:rPr>
          <w:rFonts w:ascii="Cambria" w:hAnsi="Cambria"/>
          <w:i/>
          <w:noProof/>
          <w:sz w:val="24"/>
          <w:szCs w:val="24"/>
        </w:rPr>
        <w:t>This is the future of East End – CFH envisions remodeling this little building to allow us to</w:t>
      </w:r>
    </w:p>
    <w:p w14:paraId="0600D65A" w14:textId="77777777" w:rsidR="000D4EE5" w:rsidRPr="00DF07E4" w:rsidRDefault="00DF07E4" w:rsidP="00104B7F">
      <w:pPr>
        <w:pStyle w:val="BodyText"/>
        <w:spacing w:after="0"/>
        <w:rPr>
          <w:rFonts w:ascii="Cambria" w:hAnsi="Cambria"/>
          <w:i/>
          <w:noProof/>
          <w:sz w:val="24"/>
          <w:szCs w:val="24"/>
        </w:rPr>
      </w:pPr>
      <w:r>
        <w:rPr>
          <w:rFonts w:ascii="Cambria" w:hAnsi="Cambria"/>
          <w:i/>
          <w:noProof/>
          <w:sz w:val="24"/>
          <w:szCs w:val="24"/>
        </w:rPr>
        <w:t>host eductional workshops enhancing the skills of this working community.</w:t>
      </w:r>
    </w:p>
    <w:p w14:paraId="692BF570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5673B31C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2FAB28D1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5449A620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28770F6A" w14:textId="77777777" w:rsidR="000D4EE5" w:rsidRDefault="000D4EE5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 xml:space="preserve">                                  </w:t>
      </w:r>
      <w:r w:rsidRPr="004377D8"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drawing>
          <wp:inline distT="0" distB="0" distL="0" distR="0" wp14:anchorId="5B407354" wp14:editId="52953D7F">
            <wp:extent cx="3199961" cy="2704465"/>
            <wp:effectExtent l="0" t="0" r="635" b="635"/>
            <wp:docPr id="13" name="Picture 13" descr="C:\Users\Karen-Laptop Office\Desktop\East End Trailer Park\Pictures\July 2018\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ren-Laptop Office\Desktop\East End Trailer Park\Pictures\July 2018\IMG_16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91" cy="27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1DA9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1259D987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1BFAD0B5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0025803B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39B50E0F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71E918E2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166C909D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5DF489E9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 xml:space="preserve">             </w:t>
      </w:r>
    </w:p>
    <w:p w14:paraId="095B964D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19A1B59B" w14:textId="77777777" w:rsidR="004377D8" w:rsidRDefault="00DF07E4" w:rsidP="00DF07E4">
      <w:pPr>
        <w:pStyle w:val="BodyText"/>
        <w:spacing w:after="0"/>
        <w:jc w:val="right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>CFH – Catholics for Housing</w:t>
      </w:r>
    </w:p>
    <w:p w14:paraId="6BC0C689" w14:textId="77777777" w:rsidR="004377D8" w:rsidRDefault="00DF07E4" w:rsidP="00DF07E4">
      <w:pPr>
        <w:pStyle w:val="BodyText"/>
        <w:spacing w:after="0"/>
        <w:jc w:val="right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>www.cfhva.org</w:t>
      </w:r>
    </w:p>
    <w:p w14:paraId="5D8D5DB2" w14:textId="77777777" w:rsidR="004377D8" w:rsidRDefault="00DF07E4" w:rsidP="00DF07E4">
      <w:pPr>
        <w:pStyle w:val="BodyText"/>
        <w:spacing w:after="0"/>
        <w:jc w:val="right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>info@cfhva.org</w:t>
      </w:r>
    </w:p>
    <w:p w14:paraId="13504D1C" w14:textId="77777777" w:rsidR="004377D8" w:rsidRDefault="00DF07E4" w:rsidP="00DF07E4">
      <w:pPr>
        <w:pStyle w:val="BodyText"/>
        <w:spacing w:after="0"/>
        <w:jc w:val="right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>703-221-4510</w:t>
      </w:r>
    </w:p>
    <w:p w14:paraId="0AAADDAD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</w:p>
    <w:p w14:paraId="5806F9A8" w14:textId="77777777" w:rsidR="004377D8" w:rsidRDefault="004377D8" w:rsidP="00104B7F">
      <w:pPr>
        <w:pStyle w:val="BodyText"/>
        <w:spacing w:after="0"/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</w:pPr>
      <w:r>
        <w:rPr>
          <w:rFonts w:ascii="BernhardMod BT" w:hAnsi="BernhardMod BT"/>
          <w:b/>
          <w:i/>
          <w:smallCaps/>
          <w:noProof/>
          <w:color w:val="1F497D" w:themeColor="text2"/>
          <w:sz w:val="24"/>
          <w:szCs w:val="24"/>
        </w:rPr>
        <w:t xml:space="preserve">               </w:t>
      </w:r>
    </w:p>
    <w:sectPr w:rsidR="004377D8" w:rsidSect="000D4EE5">
      <w:footerReference w:type="even" r:id="rId21"/>
      <w:footerReference w:type="default" r:id="rId22"/>
      <w:type w:val="continuous"/>
      <w:pgSz w:w="24480" w:h="15840" w:orient="landscape" w:code="17"/>
      <w:pgMar w:top="720" w:right="720" w:bottom="720" w:left="720" w:header="720" w:footer="720" w:gutter="0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3D3D15" w14:textId="77777777" w:rsidR="000E4991" w:rsidRDefault="000E4991">
      <w:r>
        <w:separator/>
      </w:r>
    </w:p>
  </w:endnote>
  <w:endnote w:type="continuationSeparator" w:id="0">
    <w:p w14:paraId="42AAA606" w14:textId="77777777" w:rsidR="000E4991" w:rsidRDefault="000E4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nhardMod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9BA76" w14:textId="77777777" w:rsidR="0015785B" w:rsidRDefault="00DD7C9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5785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785B">
      <w:rPr>
        <w:rStyle w:val="PageNumber"/>
        <w:noProof/>
      </w:rPr>
      <w:t>8</w:t>
    </w:r>
    <w:r>
      <w:rPr>
        <w:rStyle w:val="PageNumber"/>
      </w:rPr>
      <w:fldChar w:fldCharType="end"/>
    </w:r>
  </w:p>
  <w:p w14:paraId="21432593" w14:textId="77777777" w:rsidR="0015785B" w:rsidRDefault="0015785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14653"/>
      <w:docPartObj>
        <w:docPartGallery w:val="Page Numbers (Bottom of Page)"/>
        <w:docPartUnique/>
      </w:docPartObj>
    </w:sdtPr>
    <w:sdtEndPr/>
    <w:sdtContent>
      <w:p w14:paraId="6A292022" w14:textId="77777777" w:rsidR="00166E8D" w:rsidRDefault="00B245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F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C29689" w14:textId="77777777" w:rsidR="0015785B" w:rsidRDefault="0015785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9D7360" w14:textId="77777777" w:rsidR="000E4991" w:rsidRDefault="000E4991">
      <w:r>
        <w:separator/>
      </w:r>
    </w:p>
  </w:footnote>
  <w:footnote w:type="continuationSeparator" w:id="0">
    <w:p w14:paraId="2DF97885" w14:textId="77777777" w:rsidR="000E4991" w:rsidRDefault="000E49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0pt;height:65pt;visibility:visible;mso-wrap-style:square" o:bullet="t">
        <v:imagedata r:id="rId1" o:title="logo3a (2)"/>
      </v:shape>
    </w:pict>
  </w:numPicBullet>
  <w:abstractNum w:abstractNumId="0">
    <w:nsid w:val="0015633A"/>
    <w:multiLevelType w:val="hybridMultilevel"/>
    <w:tmpl w:val="FC44830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FA2C9B"/>
    <w:multiLevelType w:val="hybridMultilevel"/>
    <w:tmpl w:val="CD4ED7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426219"/>
    <w:multiLevelType w:val="hybridMultilevel"/>
    <w:tmpl w:val="2396943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2B7A83"/>
    <w:multiLevelType w:val="hybridMultilevel"/>
    <w:tmpl w:val="C07CCF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945E7"/>
    <w:multiLevelType w:val="hybridMultilevel"/>
    <w:tmpl w:val="1D5A892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676DF9"/>
    <w:multiLevelType w:val="hybridMultilevel"/>
    <w:tmpl w:val="6558379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E907F2"/>
    <w:multiLevelType w:val="hybridMultilevel"/>
    <w:tmpl w:val="E3D8626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184789"/>
    <w:multiLevelType w:val="hybridMultilevel"/>
    <w:tmpl w:val="0C3CD8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DC486C"/>
    <w:multiLevelType w:val="hybridMultilevel"/>
    <w:tmpl w:val="D5C8F6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9E5"/>
    <w:rsid w:val="00003DCC"/>
    <w:rsid w:val="000247B9"/>
    <w:rsid w:val="00025858"/>
    <w:rsid w:val="00031267"/>
    <w:rsid w:val="00035854"/>
    <w:rsid w:val="00046532"/>
    <w:rsid w:val="0004682A"/>
    <w:rsid w:val="00051D6D"/>
    <w:rsid w:val="000523D4"/>
    <w:rsid w:val="0008183B"/>
    <w:rsid w:val="00083FE6"/>
    <w:rsid w:val="0009644F"/>
    <w:rsid w:val="00097EBE"/>
    <w:rsid w:val="000A3308"/>
    <w:rsid w:val="000A4014"/>
    <w:rsid w:val="000A4B6D"/>
    <w:rsid w:val="000B345F"/>
    <w:rsid w:val="000C5FB7"/>
    <w:rsid w:val="000D35B3"/>
    <w:rsid w:val="000D485D"/>
    <w:rsid w:val="000D4EE5"/>
    <w:rsid w:val="000E268D"/>
    <w:rsid w:val="000E4991"/>
    <w:rsid w:val="000E7D92"/>
    <w:rsid w:val="000F12BB"/>
    <w:rsid w:val="000F4E7C"/>
    <w:rsid w:val="000F60A1"/>
    <w:rsid w:val="00103651"/>
    <w:rsid w:val="00104B7F"/>
    <w:rsid w:val="0012297A"/>
    <w:rsid w:val="00123867"/>
    <w:rsid w:val="0012686C"/>
    <w:rsid w:val="001415CD"/>
    <w:rsid w:val="00141729"/>
    <w:rsid w:val="00142676"/>
    <w:rsid w:val="00145D36"/>
    <w:rsid w:val="001479B2"/>
    <w:rsid w:val="0015785B"/>
    <w:rsid w:val="00160D16"/>
    <w:rsid w:val="001640BC"/>
    <w:rsid w:val="00164572"/>
    <w:rsid w:val="00166E8D"/>
    <w:rsid w:val="00180CBD"/>
    <w:rsid w:val="001916D0"/>
    <w:rsid w:val="00192966"/>
    <w:rsid w:val="00193C79"/>
    <w:rsid w:val="001A4DA9"/>
    <w:rsid w:val="001B0251"/>
    <w:rsid w:val="001B0305"/>
    <w:rsid w:val="001B126E"/>
    <w:rsid w:val="001B466F"/>
    <w:rsid w:val="001C06AC"/>
    <w:rsid w:val="001C7813"/>
    <w:rsid w:val="001D0B4C"/>
    <w:rsid w:val="001D4BA8"/>
    <w:rsid w:val="001D4D41"/>
    <w:rsid w:val="001D717B"/>
    <w:rsid w:val="001E5B33"/>
    <w:rsid w:val="001E78C2"/>
    <w:rsid w:val="001F0805"/>
    <w:rsid w:val="002046BB"/>
    <w:rsid w:val="00220040"/>
    <w:rsid w:val="00221CD7"/>
    <w:rsid w:val="00223D32"/>
    <w:rsid w:val="002422E4"/>
    <w:rsid w:val="00246F5A"/>
    <w:rsid w:val="00255232"/>
    <w:rsid w:val="0025771C"/>
    <w:rsid w:val="002608CA"/>
    <w:rsid w:val="00265728"/>
    <w:rsid w:val="00270AEA"/>
    <w:rsid w:val="00273EB3"/>
    <w:rsid w:val="00283C8E"/>
    <w:rsid w:val="002A193A"/>
    <w:rsid w:val="002A36C1"/>
    <w:rsid w:val="002A4E3C"/>
    <w:rsid w:val="002A6757"/>
    <w:rsid w:val="002B602C"/>
    <w:rsid w:val="002C5919"/>
    <w:rsid w:val="002D73DA"/>
    <w:rsid w:val="002E20F5"/>
    <w:rsid w:val="002E2C7F"/>
    <w:rsid w:val="002E4B62"/>
    <w:rsid w:val="002F201D"/>
    <w:rsid w:val="002F3393"/>
    <w:rsid w:val="002F4ED1"/>
    <w:rsid w:val="003011CF"/>
    <w:rsid w:val="00311472"/>
    <w:rsid w:val="003125A5"/>
    <w:rsid w:val="003237D0"/>
    <w:rsid w:val="0032456D"/>
    <w:rsid w:val="00324A51"/>
    <w:rsid w:val="00326E34"/>
    <w:rsid w:val="0034131E"/>
    <w:rsid w:val="003453B9"/>
    <w:rsid w:val="003478B2"/>
    <w:rsid w:val="00354FD2"/>
    <w:rsid w:val="00365747"/>
    <w:rsid w:val="00371A3A"/>
    <w:rsid w:val="0037217A"/>
    <w:rsid w:val="00373B91"/>
    <w:rsid w:val="00385468"/>
    <w:rsid w:val="00392103"/>
    <w:rsid w:val="00393F57"/>
    <w:rsid w:val="00397EED"/>
    <w:rsid w:val="003A2E80"/>
    <w:rsid w:val="003A5F2E"/>
    <w:rsid w:val="003A7578"/>
    <w:rsid w:val="003B7ABC"/>
    <w:rsid w:val="003C6541"/>
    <w:rsid w:val="003C7F00"/>
    <w:rsid w:val="003D5757"/>
    <w:rsid w:val="003D6454"/>
    <w:rsid w:val="003D69F3"/>
    <w:rsid w:val="003D7435"/>
    <w:rsid w:val="00401AC0"/>
    <w:rsid w:val="00401DD1"/>
    <w:rsid w:val="004064CB"/>
    <w:rsid w:val="0040725D"/>
    <w:rsid w:val="004262F4"/>
    <w:rsid w:val="004304AE"/>
    <w:rsid w:val="00430892"/>
    <w:rsid w:val="00434B6A"/>
    <w:rsid w:val="00435E64"/>
    <w:rsid w:val="004377D8"/>
    <w:rsid w:val="004465AC"/>
    <w:rsid w:val="00447691"/>
    <w:rsid w:val="00450AB8"/>
    <w:rsid w:val="00453154"/>
    <w:rsid w:val="00453559"/>
    <w:rsid w:val="00464FF1"/>
    <w:rsid w:val="004667BF"/>
    <w:rsid w:val="00475B85"/>
    <w:rsid w:val="004809F0"/>
    <w:rsid w:val="00483222"/>
    <w:rsid w:val="00483B2F"/>
    <w:rsid w:val="00483C3C"/>
    <w:rsid w:val="00484BB3"/>
    <w:rsid w:val="00492E10"/>
    <w:rsid w:val="00493880"/>
    <w:rsid w:val="004A0555"/>
    <w:rsid w:val="004A16A7"/>
    <w:rsid w:val="004A177D"/>
    <w:rsid w:val="004A5E4A"/>
    <w:rsid w:val="004B4AB1"/>
    <w:rsid w:val="004C33C6"/>
    <w:rsid w:val="004C729F"/>
    <w:rsid w:val="004D2877"/>
    <w:rsid w:val="004E52FB"/>
    <w:rsid w:val="004E6D44"/>
    <w:rsid w:val="004E7D55"/>
    <w:rsid w:val="004F0116"/>
    <w:rsid w:val="004F072D"/>
    <w:rsid w:val="004F31EC"/>
    <w:rsid w:val="004F7FAA"/>
    <w:rsid w:val="00501D24"/>
    <w:rsid w:val="00504E60"/>
    <w:rsid w:val="00505AF7"/>
    <w:rsid w:val="005148B3"/>
    <w:rsid w:val="00515ACD"/>
    <w:rsid w:val="005220F3"/>
    <w:rsid w:val="00523F95"/>
    <w:rsid w:val="0053119E"/>
    <w:rsid w:val="00532D4D"/>
    <w:rsid w:val="00536619"/>
    <w:rsid w:val="005464E6"/>
    <w:rsid w:val="00550DD9"/>
    <w:rsid w:val="005510F2"/>
    <w:rsid w:val="005516B5"/>
    <w:rsid w:val="0055364F"/>
    <w:rsid w:val="00554C62"/>
    <w:rsid w:val="005646DC"/>
    <w:rsid w:val="0057266E"/>
    <w:rsid w:val="00573D6B"/>
    <w:rsid w:val="00574AF9"/>
    <w:rsid w:val="00587AD9"/>
    <w:rsid w:val="0059102A"/>
    <w:rsid w:val="0059162C"/>
    <w:rsid w:val="00594383"/>
    <w:rsid w:val="00595206"/>
    <w:rsid w:val="005966A6"/>
    <w:rsid w:val="00597FE0"/>
    <w:rsid w:val="005A6E7B"/>
    <w:rsid w:val="005B00B4"/>
    <w:rsid w:val="005C1C12"/>
    <w:rsid w:val="005C3A75"/>
    <w:rsid w:val="005D5B08"/>
    <w:rsid w:val="005D65AC"/>
    <w:rsid w:val="005E0E2C"/>
    <w:rsid w:val="005E6F51"/>
    <w:rsid w:val="005F1412"/>
    <w:rsid w:val="005F3351"/>
    <w:rsid w:val="006007D2"/>
    <w:rsid w:val="00600A25"/>
    <w:rsid w:val="0060222E"/>
    <w:rsid w:val="00610CDC"/>
    <w:rsid w:val="00615691"/>
    <w:rsid w:val="00621ABD"/>
    <w:rsid w:val="006229AF"/>
    <w:rsid w:val="00622D61"/>
    <w:rsid w:val="00625021"/>
    <w:rsid w:val="00625C33"/>
    <w:rsid w:val="00626F64"/>
    <w:rsid w:val="00635522"/>
    <w:rsid w:val="00636C56"/>
    <w:rsid w:val="006419BB"/>
    <w:rsid w:val="00645E79"/>
    <w:rsid w:val="006527F7"/>
    <w:rsid w:val="00655AE4"/>
    <w:rsid w:val="00656BE0"/>
    <w:rsid w:val="00661874"/>
    <w:rsid w:val="00670524"/>
    <w:rsid w:val="0067125C"/>
    <w:rsid w:val="00672101"/>
    <w:rsid w:val="0067483E"/>
    <w:rsid w:val="00674A6A"/>
    <w:rsid w:val="00676564"/>
    <w:rsid w:val="006823FD"/>
    <w:rsid w:val="00682F0D"/>
    <w:rsid w:val="00685524"/>
    <w:rsid w:val="006904AC"/>
    <w:rsid w:val="006A1BFD"/>
    <w:rsid w:val="006A6B94"/>
    <w:rsid w:val="006B049D"/>
    <w:rsid w:val="006B09E5"/>
    <w:rsid w:val="006B540D"/>
    <w:rsid w:val="006C094E"/>
    <w:rsid w:val="006C2C15"/>
    <w:rsid w:val="006C58BF"/>
    <w:rsid w:val="006C6942"/>
    <w:rsid w:val="006C6C2E"/>
    <w:rsid w:val="006D522E"/>
    <w:rsid w:val="006D52BA"/>
    <w:rsid w:val="006D62B0"/>
    <w:rsid w:val="006E4368"/>
    <w:rsid w:val="006F100D"/>
    <w:rsid w:val="006F471D"/>
    <w:rsid w:val="006F688E"/>
    <w:rsid w:val="00702204"/>
    <w:rsid w:val="00713AEE"/>
    <w:rsid w:val="007301CD"/>
    <w:rsid w:val="0073314B"/>
    <w:rsid w:val="007412E8"/>
    <w:rsid w:val="007457F4"/>
    <w:rsid w:val="007543FC"/>
    <w:rsid w:val="00755056"/>
    <w:rsid w:val="00755EB5"/>
    <w:rsid w:val="007615F4"/>
    <w:rsid w:val="00772EAE"/>
    <w:rsid w:val="007770B4"/>
    <w:rsid w:val="00794DF1"/>
    <w:rsid w:val="007B38EE"/>
    <w:rsid w:val="007C3480"/>
    <w:rsid w:val="007C4F21"/>
    <w:rsid w:val="007C5912"/>
    <w:rsid w:val="007D0520"/>
    <w:rsid w:val="007D27BB"/>
    <w:rsid w:val="007F168C"/>
    <w:rsid w:val="007F424F"/>
    <w:rsid w:val="007F4C77"/>
    <w:rsid w:val="00800A02"/>
    <w:rsid w:val="00810167"/>
    <w:rsid w:val="00810677"/>
    <w:rsid w:val="008126CA"/>
    <w:rsid w:val="00812EDE"/>
    <w:rsid w:val="00812FC0"/>
    <w:rsid w:val="00817488"/>
    <w:rsid w:val="00817EE5"/>
    <w:rsid w:val="00820DCE"/>
    <w:rsid w:val="00824B0F"/>
    <w:rsid w:val="0082591D"/>
    <w:rsid w:val="00826B88"/>
    <w:rsid w:val="008444F4"/>
    <w:rsid w:val="008459EF"/>
    <w:rsid w:val="00883A8B"/>
    <w:rsid w:val="00885FF0"/>
    <w:rsid w:val="00893BE6"/>
    <w:rsid w:val="008948C2"/>
    <w:rsid w:val="008A3164"/>
    <w:rsid w:val="008A4BB6"/>
    <w:rsid w:val="008D4FB7"/>
    <w:rsid w:val="008D573E"/>
    <w:rsid w:val="008E172B"/>
    <w:rsid w:val="008E6ED0"/>
    <w:rsid w:val="008F7015"/>
    <w:rsid w:val="008F73D1"/>
    <w:rsid w:val="009029EF"/>
    <w:rsid w:val="009056DB"/>
    <w:rsid w:val="00940F9F"/>
    <w:rsid w:val="0094295B"/>
    <w:rsid w:val="00946FF4"/>
    <w:rsid w:val="009548C9"/>
    <w:rsid w:val="0096147F"/>
    <w:rsid w:val="00963A2D"/>
    <w:rsid w:val="00971E2B"/>
    <w:rsid w:val="00973701"/>
    <w:rsid w:val="0097582E"/>
    <w:rsid w:val="00977BA1"/>
    <w:rsid w:val="00977DC7"/>
    <w:rsid w:val="00980C9F"/>
    <w:rsid w:val="00982208"/>
    <w:rsid w:val="0098569E"/>
    <w:rsid w:val="00992D59"/>
    <w:rsid w:val="00997A77"/>
    <w:rsid w:val="00997DA9"/>
    <w:rsid w:val="009A2DE5"/>
    <w:rsid w:val="009A4ADE"/>
    <w:rsid w:val="009B25EA"/>
    <w:rsid w:val="009B30C7"/>
    <w:rsid w:val="009B4BA9"/>
    <w:rsid w:val="009B5445"/>
    <w:rsid w:val="009D6569"/>
    <w:rsid w:val="009D6AE6"/>
    <w:rsid w:val="009E1EF7"/>
    <w:rsid w:val="009E4BFC"/>
    <w:rsid w:val="009F4081"/>
    <w:rsid w:val="009F4B2B"/>
    <w:rsid w:val="009F6AE0"/>
    <w:rsid w:val="009F7D22"/>
    <w:rsid w:val="00A0245A"/>
    <w:rsid w:val="00A03A05"/>
    <w:rsid w:val="00A042A7"/>
    <w:rsid w:val="00A119E9"/>
    <w:rsid w:val="00A20F76"/>
    <w:rsid w:val="00A26831"/>
    <w:rsid w:val="00A2703A"/>
    <w:rsid w:val="00A3561E"/>
    <w:rsid w:val="00A41C85"/>
    <w:rsid w:val="00A42E36"/>
    <w:rsid w:val="00A4475D"/>
    <w:rsid w:val="00A46790"/>
    <w:rsid w:val="00A761F6"/>
    <w:rsid w:val="00AA20C1"/>
    <w:rsid w:val="00AA2214"/>
    <w:rsid w:val="00AB0A4D"/>
    <w:rsid w:val="00AC0E31"/>
    <w:rsid w:val="00AC7200"/>
    <w:rsid w:val="00AD4DE7"/>
    <w:rsid w:val="00AD6469"/>
    <w:rsid w:val="00AE0F6C"/>
    <w:rsid w:val="00AE342B"/>
    <w:rsid w:val="00AE613B"/>
    <w:rsid w:val="00AE689C"/>
    <w:rsid w:val="00B038E8"/>
    <w:rsid w:val="00B110E2"/>
    <w:rsid w:val="00B12A65"/>
    <w:rsid w:val="00B1499B"/>
    <w:rsid w:val="00B17218"/>
    <w:rsid w:val="00B245D3"/>
    <w:rsid w:val="00B264B2"/>
    <w:rsid w:val="00B37D81"/>
    <w:rsid w:val="00B431EE"/>
    <w:rsid w:val="00B44E92"/>
    <w:rsid w:val="00B4711D"/>
    <w:rsid w:val="00B47AAA"/>
    <w:rsid w:val="00B50E9D"/>
    <w:rsid w:val="00B65E7B"/>
    <w:rsid w:val="00B6733C"/>
    <w:rsid w:val="00B67AD5"/>
    <w:rsid w:val="00B7307A"/>
    <w:rsid w:val="00B74E72"/>
    <w:rsid w:val="00B75445"/>
    <w:rsid w:val="00B756AA"/>
    <w:rsid w:val="00B8194E"/>
    <w:rsid w:val="00B81AA0"/>
    <w:rsid w:val="00B82517"/>
    <w:rsid w:val="00B82FA4"/>
    <w:rsid w:val="00B83087"/>
    <w:rsid w:val="00B90836"/>
    <w:rsid w:val="00B91364"/>
    <w:rsid w:val="00B9631F"/>
    <w:rsid w:val="00BA02EB"/>
    <w:rsid w:val="00BA3565"/>
    <w:rsid w:val="00BA3D65"/>
    <w:rsid w:val="00BB0E02"/>
    <w:rsid w:val="00BB2722"/>
    <w:rsid w:val="00BD418A"/>
    <w:rsid w:val="00BD49B0"/>
    <w:rsid w:val="00BE0113"/>
    <w:rsid w:val="00BE0131"/>
    <w:rsid w:val="00BE05CC"/>
    <w:rsid w:val="00BF20F2"/>
    <w:rsid w:val="00BF4546"/>
    <w:rsid w:val="00C0141D"/>
    <w:rsid w:val="00C01FFF"/>
    <w:rsid w:val="00C05EB2"/>
    <w:rsid w:val="00C14B60"/>
    <w:rsid w:val="00C33724"/>
    <w:rsid w:val="00C33C4C"/>
    <w:rsid w:val="00C33F30"/>
    <w:rsid w:val="00C501AB"/>
    <w:rsid w:val="00C516D4"/>
    <w:rsid w:val="00C535B5"/>
    <w:rsid w:val="00C723B3"/>
    <w:rsid w:val="00C80099"/>
    <w:rsid w:val="00C81426"/>
    <w:rsid w:val="00C82760"/>
    <w:rsid w:val="00C94F58"/>
    <w:rsid w:val="00CB6807"/>
    <w:rsid w:val="00CB7362"/>
    <w:rsid w:val="00CC05B7"/>
    <w:rsid w:val="00CC3826"/>
    <w:rsid w:val="00CF0F0A"/>
    <w:rsid w:val="00CF69EC"/>
    <w:rsid w:val="00D1541F"/>
    <w:rsid w:val="00D169FB"/>
    <w:rsid w:val="00D23E25"/>
    <w:rsid w:val="00D2403F"/>
    <w:rsid w:val="00D376F8"/>
    <w:rsid w:val="00D42875"/>
    <w:rsid w:val="00D672C2"/>
    <w:rsid w:val="00D711DF"/>
    <w:rsid w:val="00D870E9"/>
    <w:rsid w:val="00D974F8"/>
    <w:rsid w:val="00DA3D53"/>
    <w:rsid w:val="00DB5F9A"/>
    <w:rsid w:val="00DB6D1E"/>
    <w:rsid w:val="00DC13B7"/>
    <w:rsid w:val="00DC51E1"/>
    <w:rsid w:val="00DC5584"/>
    <w:rsid w:val="00DC5A94"/>
    <w:rsid w:val="00DD74DD"/>
    <w:rsid w:val="00DD7C98"/>
    <w:rsid w:val="00DE4801"/>
    <w:rsid w:val="00DE6701"/>
    <w:rsid w:val="00DF07E4"/>
    <w:rsid w:val="00E0246D"/>
    <w:rsid w:val="00E04985"/>
    <w:rsid w:val="00E151BA"/>
    <w:rsid w:val="00E1664C"/>
    <w:rsid w:val="00E170B8"/>
    <w:rsid w:val="00E17A00"/>
    <w:rsid w:val="00E203D3"/>
    <w:rsid w:val="00E31E40"/>
    <w:rsid w:val="00E32288"/>
    <w:rsid w:val="00E4253F"/>
    <w:rsid w:val="00E42E3A"/>
    <w:rsid w:val="00E45380"/>
    <w:rsid w:val="00E45CB0"/>
    <w:rsid w:val="00E52B36"/>
    <w:rsid w:val="00E55214"/>
    <w:rsid w:val="00E6368D"/>
    <w:rsid w:val="00E6553E"/>
    <w:rsid w:val="00E72A69"/>
    <w:rsid w:val="00E72C9A"/>
    <w:rsid w:val="00E75604"/>
    <w:rsid w:val="00E76123"/>
    <w:rsid w:val="00E80183"/>
    <w:rsid w:val="00E8177B"/>
    <w:rsid w:val="00E86309"/>
    <w:rsid w:val="00E94C27"/>
    <w:rsid w:val="00E95E68"/>
    <w:rsid w:val="00EA68EA"/>
    <w:rsid w:val="00EB1FC0"/>
    <w:rsid w:val="00EB2AE7"/>
    <w:rsid w:val="00ED6880"/>
    <w:rsid w:val="00EE036F"/>
    <w:rsid w:val="00EE7EC0"/>
    <w:rsid w:val="00EF22AB"/>
    <w:rsid w:val="00EF5803"/>
    <w:rsid w:val="00F01427"/>
    <w:rsid w:val="00F21D62"/>
    <w:rsid w:val="00F30BC9"/>
    <w:rsid w:val="00F35E17"/>
    <w:rsid w:val="00F47D5E"/>
    <w:rsid w:val="00F52C5A"/>
    <w:rsid w:val="00F637B9"/>
    <w:rsid w:val="00F728C7"/>
    <w:rsid w:val="00F73A5A"/>
    <w:rsid w:val="00F84D32"/>
    <w:rsid w:val="00F93548"/>
    <w:rsid w:val="00F95B8D"/>
    <w:rsid w:val="00FA2802"/>
    <w:rsid w:val="00FA6B85"/>
    <w:rsid w:val="00FB1A42"/>
    <w:rsid w:val="00FB53B6"/>
    <w:rsid w:val="00FC0972"/>
    <w:rsid w:val="00FD7566"/>
    <w:rsid w:val="00FE3711"/>
    <w:rsid w:val="00FE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102B1B"/>
  <w15:docId w15:val="{F0E00048-CDE0-4A3D-8ECF-53B2BE873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B75445"/>
  </w:style>
  <w:style w:type="paragraph" w:styleId="Heading1">
    <w:name w:val="heading 1"/>
    <w:basedOn w:val="Normal"/>
    <w:next w:val="Normal"/>
    <w:qFormat/>
    <w:rsid w:val="00B75445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B75445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B75445"/>
    <w:pPr>
      <w:keepNext/>
      <w:jc w:val="center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E94C2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sideAddress">
    <w:name w:val="Inside Address"/>
    <w:basedOn w:val="BodyText"/>
    <w:next w:val="BodyText"/>
    <w:rsid w:val="00B75445"/>
    <w:pPr>
      <w:spacing w:after="0"/>
    </w:pPr>
    <w:rPr>
      <w:sz w:val="22"/>
    </w:rPr>
  </w:style>
  <w:style w:type="paragraph" w:customStyle="1" w:styleId="Margin">
    <w:name w:val="Margin"/>
    <w:rsid w:val="00B75445"/>
    <w:pPr>
      <w:framePr w:w="1612" w:h="5323" w:hRule="exact" w:hSpace="180" w:wrap="around" w:vAnchor="text" w:hAnchor="page" w:x="289" w:y="86"/>
    </w:pPr>
    <w:rPr>
      <w:rFonts w:ascii="Arial Narrow" w:hAnsi="Arial Narrow"/>
      <w:noProof/>
      <w:sz w:val="16"/>
    </w:rPr>
  </w:style>
  <w:style w:type="paragraph" w:styleId="BodyText">
    <w:name w:val="Body Text"/>
    <w:basedOn w:val="Normal"/>
    <w:rsid w:val="00B75445"/>
    <w:pPr>
      <w:spacing w:after="120"/>
    </w:pPr>
  </w:style>
  <w:style w:type="paragraph" w:styleId="Footer">
    <w:name w:val="footer"/>
    <w:basedOn w:val="Normal"/>
    <w:link w:val="FooterChar"/>
    <w:uiPriority w:val="99"/>
    <w:rsid w:val="00B7544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75445"/>
  </w:style>
  <w:style w:type="paragraph" w:styleId="Date">
    <w:name w:val="Date"/>
    <w:basedOn w:val="Normal"/>
    <w:next w:val="Normal"/>
    <w:rsid w:val="00B75445"/>
  </w:style>
  <w:style w:type="paragraph" w:customStyle="1" w:styleId="InsideAddressName">
    <w:name w:val="Inside Address Name"/>
    <w:basedOn w:val="Normal"/>
    <w:rsid w:val="00B75445"/>
  </w:style>
  <w:style w:type="paragraph" w:styleId="Closing">
    <w:name w:val="Closing"/>
    <w:basedOn w:val="Normal"/>
    <w:rsid w:val="00B75445"/>
  </w:style>
  <w:style w:type="paragraph" w:styleId="Signature">
    <w:name w:val="Signature"/>
    <w:basedOn w:val="Normal"/>
    <w:rsid w:val="00B75445"/>
  </w:style>
  <w:style w:type="character" w:styleId="Hyperlink">
    <w:name w:val="Hyperlink"/>
    <w:rsid w:val="00B75445"/>
    <w:rPr>
      <w:color w:val="0000FF"/>
      <w:u w:val="single"/>
    </w:rPr>
  </w:style>
  <w:style w:type="character" w:styleId="FollowedHyperlink">
    <w:name w:val="FollowedHyperlink"/>
    <w:rsid w:val="00B75445"/>
    <w:rPr>
      <w:color w:val="800080"/>
      <w:u w:val="single"/>
    </w:rPr>
  </w:style>
  <w:style w:type="paragraph" w:styleId="Caption">
    <w:name w:val="caption"/>
    <w:basedOn w:val="Normal"/>
    <w:next w:val="Normal"/>
    <w:qFormat/>
    <w:rsid w:val="00B75445"/>
    <w:pPr>
      <w:framePr w:w="8438" w:h="288" w:hSpace="187" w:wrap="around" w:vAnchor="page" w:hAnchor="page" w:x="2235" w:y="14945" w:anchorLock="1"/>
      <w:jc w:val="center"/>
    </w:pPr>
    <w:rPr>
      <w:i/>
      <w:iCs/>
    </w:rPr>
  </w:style>
  <w:style w:type="paragraph" w:styleId="Title">
    <w:name w:val="Title"/>
    <w:basedOn w:val="Normal"/>
    <w:qFormat/>
    <w:rsid w:val="00B75445"/>
    <w:pPr>
      <w:jc w:val="center"/>
    </w:pPr>
    <w:rPr>
      <w:b/>
      <w:bCs/>
      <w:sz w:val="28"/>
      <w:szCs w:val="24"/>
    </w:rPr>
  </w:style>
  <w:style w:type="paragraph" w:styleId="BodyTextIndent">
    <w:name w:val="Body Text Indent"/>
    <w:basedOn w:val="Normal"/>
    <w:rsid w:val="00B75445"/>
    <w:pPr>
      <w:tabs>
        <w:tab w:val="num" w:pos="720"/>
      </w:tabs>
      <w:ind w:left="720" w:hanging="720"/>
    </w:pPr>
    <w:rPr>
      <w:sz w:val="24"/>
      <w:szCs w:val="24"/>
    </w:rPr>
  </w:style>
  <w:style w:type="paragraph" w:styleId="BodyText2">
    <w:name w:val="Body Text 2"/>
    <w:basedOn w:val="Normal"/>
    <w:rsid w:val="00B75445"/>
    <w:pPr>
      <w:jc w:val="both"/>
    </w:pPr>
  </w:style>
  <w:style w:type="paragraph" w:styleId="BodyTextIndent2">
    <w:name w:val="Body Text Indent 2"/>
    <w:basedOn w:val="Normal"/>
    <w:rsid w:val="00B75445"/>
    <w:pPr>
      <w:ind w:left="540" w:firstLine="180"/>
    </w:pPr>
    <w:rPr>
      <w:sz w:val="24"/>
    </w:rPr>
  </w:style>
  <w:style w:type="paragraph" w:styleId="BalloonText">
    <w:name w:val="Balloon Text"/>
    <w:basedOn w:val="Normal"/>
    <w:link w:val="BalloonTextChar"/>
    <w:rsid w:val="001E7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8C2"/>
    <w:rPr>
      <w:rFonts w:ascii="Tahoma" w:hAnsi="Tahoma" w:cs="Tahoma"/>
      <w:sz w:val="16"/>
      <w:szCs w:val="16"/>
    </w:rPr>
  </w:style>
  <w:style w:type="paragraph" w:customStyle="1" w:styleId="tableheading">
    <w:name w:val="table heading"/>
    <w:basedOn w:val="Normal"/>
    <w:rsid w:val="0004682A"/>
    <w:pPr>
      <w:keepNext/>
      <w:spacing w:before="240"/>
      <w:jc w:val="center"/>
    </w:pPr>
    <w:rPr>
      <w:rFonts w:ascii="Gill Sans MT" w:hAnsi="Gill Sans MT"/>
      <w:b/>
      <w:sz w:val="24"/>
    </w:rPr>
  </w:style>
  <w:style w:type="paragraph" w:styleId="Header">
    <w:name w:val="header"/>
    <w:basedOn w:val="Normal"/>
    <w:link w:val="HeaderChar"/>
    <w:rsid w:val="0004682A"/>
    <w:pPr>
      <w:tabs>
        <w:tab w:val="center" w:pos="4320"/>
        <w:tab w:val="right" w:pos="8640"/>
      </w:tabs>
    </w:pPr>
    <w:rPr>
      <w:rFonts w:ascii="Gill Sans MT" w:hAnsi="Gill Sans MT"/>
      <w:sz w:val="24"/>
    </w:rPr>
  </w:style>
  <w:style w:type="character" w:customStyle="1" w:styleId="HeaderChar">
    <w:name w:val="Header Char"/>
    <w:basedOn w:val="DefaultParagraphFont"/>
    <w:link w:val="Header"/>
    <w:rsid w:val="0004682A"/>
    <w:rPr>
      <w:rFonts w:ascii="Gill Sans MT" w:hAnsi="Gill Sans MT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166E8D"/>
  </w:style>
  <w:style w:type="paragraph" w:styleId="ListParagraph">
    <w:name w:val="List Paragraph"/>
    <w:basedOn w:val="Normal"/>
    <w:uiPriority w:val="34"/>
    <w:qFormat/>
    <w:rsid w:val="0040725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655AE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5AE4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Program%20Files\Microsoft%20Office\Templates\CFH%20Stationery%20FY200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0C29A-6AC2-F24F-A281-FA0199EF4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Office\Templates\CFH Stationery FY2000.dot</Template>
  <TotalTime>1</TotalTime>
  <Pages>2</Pages>
  <Words>257</Words>
  <Characters>1471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DIRECTORS</vt:lpstr>
    </vt:vector>
  </TitlesOfParts>
  <Company>Catholics for Housing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DIRECTORS</dc:title>
  <dc:creator>Desktop</dc:creator>
  <cp:lastModifiedBy>Caroline Carey</cp:lastModifiedBy>
  <cp:revision>2</cp:revision>
  <cp:lastPrinted>2017-12-20T18:35:00Z</cp:lastPrinted>
  <dcterms:created xsi:type="dcterms:W3CDTF">2018-07-19T21:48:00Z</dcterms:created>
  <dcterms:modified xsi:type="dcterms:W3CDTF">2018-07-19T21:48:00Z</dcterms:modified>
</cp:coreProperties>
</file>