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1E2" w:rsidRDefault="002120FA" w:rsidP="006861E8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3333997</wp:posOffset>
                </wp:positionH>
                <wp:positionV relativeFrom="paragraph">
                  <wp:posOffset>388917</wp:posOffset>
                </wp:positionV>
                <wp:extent cx="2925445" cy="3196598"/>
                <wp:effectExtent l="0" t="0" r="8255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445" cy="31965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1766" w:rsidRPr="009A622F" w:rsidRDefault="002120FA" w:rsidP="002120FA">
                            <w:pPr>
                              <w:shd w:val="clear" w:color="auto" w:fill="D9E2F3" w:themeFill="accent1" w:themeFillTint="33"/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</w:pPr>
                            <w:r w:rsidRPr="002120FA"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  <w:br/>
                            </w:r>
                            <w:r w:rsidR="00C91766" w:rsidRPr="009A622F"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  <w:t>CFH also offers the</w:t>
                            </w:r>
                            <w:r w:rsidR="000F608F" w:rsidRPr="009A622F"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  <w:t>se p</w:t>
                            </w:r>
                            <w:r w:rsidR="00C91766" w:rsidRPr="009A622F"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  <w:t>rograms to eligible applicants:</w:t>
                            </w:r>
                          </w:p>
                          <w:p w:rsidR="00C91766" w:rsidRPr="009A622F" w:rsidRDefault="00C91766" w:rsidP="006861E8">
                            <w:pPr>
                              <w:shd w:val="clear" w:color="auto" w:fill="D9E2F3" w:themeFill="accent1" w:themeFillTint="33"/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</w:pPr>
                          </w:p>
                          <w:p w:rsidR="00C91766" w:rsidRPr="009A622F" w:rsidRDefault="00C91766" w:rsidP="00686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9E2F3" w:themeFill="accent1" w:themeFillTint="33"/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</w:pPr>
                            <w:r w:rsidRPr="009A622F"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  <w:t>Security Deposit Assistance</w:t>
                            </w:r>
                          </w:p>
                          <w:p w:rsidR="00C91766" w:rsidRPr="009A622F" w:rsidRDefault="00C91766" w:rsidP="00686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9E2F3" w:themeFill="accent1" w:themeFillTint="33"/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</w:pPr>
                            <w:r w:rsidRPr="009A622F"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  <w:t>Senior Rental Assistance  (Fairfax Only)</w:t>
                            </w:r>
                          </w:p>
                          <w:p w:rsidR="00C91766" w:rsidRPr="009A622F" w:rsidRDefault="00C91766" w:rsidP="00686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9E2F3" w:themeFill="accent1" w:themeFillTint="33"/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</w:pPr>
                            <w:r w:rsidRPr="009A622F"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  <w:t>Down Payment Assistance  (Limited Areas)</w:t>
                            </w:r>
                          </w:p>
                          <w:p w:rsidR="00C91766" w:rsidRPr="009A622F" w:rsidRDefault="00C91766" w:rsidP="00686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9E2F3" w:themeFill="accent1" w:themeFillTint="33"/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</w:pPr>
                            <w:r w:rsidRPr="009A622F"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  <w:t>Rental Opportunities</w:t>
                            </w:r>
                          </w:p>
                          <w:p w:rsidR="00C91766" w:rsidRPr="009A622F" w:rsidRDefault="00C91766" w:rsidP="00686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9E2F3" w:themeFill="accent1" w:themeFillTint="33"/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</w:pPr>
                            <w:r w:rsidRPr="009A622F"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  <w:t>Homeownership Opportunities</w:t>
                            </w:r>
                          </w:p>
                          <w:p w:rsidR="00C91766" w:rsidRPr="009A622F" w:rsidRDefault="00C91766" w:rsidP="00686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9E2F3" w:themeFill="accent1" w:themeFillTint="33"/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</w:pPr>
                            <w:r w:rsidRPr="009A622F"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  <w:t>Life Skills</w:t>
                            </w:r>
                            <w:r w:rsidR="002120FA"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62.5pt;margin-top:30.6pt;width:230.35pt;height:251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" fillcolor="#d9e2f3 [660]" stroked="f" strokeweight=".5pt">
                <v:textbox>
                  <w:txbxContent>
                    <w:p w:rsidR="00C91766" w:rsidRPr="009A622F" w:rsidRDefault="002120FA" w:rsidP="002120FA">
                      <w:pPr>
                        <w:shd w:val="clear" w:color="auto" w:fill="D9E2F3" w:themeFill="accent1" w:themeFillTint="33"/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</w:pPr>
                      <w:r w:rsidRPr="002120FA"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  <w:br/>
                      </w:r>
                      <w:r w:rsidR="00C91766" w:rsidRPr="009A622F"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  <w:t>CFH also offers the</w:t>
                      </w:r>
                      <w:r w:rsidR="000F608F" w:rsidRPr="009A622F"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  <w:t>se p</w:t>
                      </w:r>
                      <w:r w:rsidR="00C91766" w:rsidRPr="009A622F"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  <w:t>rograms to eligible applicants:</w:t>
                      </w:r>
                    </w:p>
                    <w:p w:rsidR="00C91766" w:rsidRPr="009A622F" w:rsidRDefault="00C91766" w:rsidP="006861E8">
                      <w:pPr>
                        <w:shd w:val="clear" w:color="auto" w:fill="D9E2F3" w:themeFill="accent1" w:themeFillTint="33"/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</w:pPr>
                    </w:p>
                    <w:p w:rsidR="00C91766" w:rsidRPr="009A622F" w:rsidRDefault="00C91766" w:rsidP="00686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9E2F3" w:themeFill="accent1" w:themeFillTint="33"/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</w:pPr>
                      <w:r w:rsidRPr="009A622F"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  <w:t>Security Deposit Assistance</w:t>
                      </w:r>
                    </w:p>
                    <w:p w:rsidR="00C91766" w:rsidRPr="009A622F" w:rsidRDefault="00C91766" w:rsidP="00686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9E2F3" w:themeFill="accent1" w:themeFillTint="33"/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</w:pPr>
                      <w:r w:rsidRPr="009A622F"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  <w:t>Senior Rental Assistance  (Fairfax Only)</w:t>
                      </w:r>
                    </w:p>
                    <w:p w:rsidR="00C91766" w:rsidRPr="009A622F" w:rsidRDefault="00C91766" w:rsidP="00686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9E2F3" w:themeFill="accent1" w:themeFillTint="33"/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</w:pPr>
                      <w:r w:rsidRPr="009A622F"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  <w:t>Down Payment Assistance  (Limited Areas)</w:t>
                      </w:r>
                    </w:p>
                    <w:p w:rsidR="00C91766" w:rsidRPr="009A622F" w:rsidRDefault="00C91766" w:rsidP="00686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9E2F3" w:themeFill="accent1" w:themeFillTint="33"/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</w:pPr>
                      <w:r w:rsidRPr="009A622F"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  <w:t>Rental Opportunities</w:t>
                      </w:r>
                    </w:p>
                    <w:p w:rsidR="00C91766" w:rsidRPr="009A622F" w:rsidRDefault="00C91766" w:rsidP="00686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9E2F3" w:themeFill="accent1" w:themeFillTint="33"/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</w:pPr>
                      <w:r w:rsidRPr="009A622F"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  <w:t>Homeownership Opportunities</w:t>
                      </w:r>
                    </w:p>
                    <w:p w:rsidR="00C91766" w:rsidRPr="009A622F" w:rsidRDefault="00C91766" w:rsidP="00686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9E2F3" w:themeFill="accent1" w:themeFillTint="33"/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</w:pPr>
                      <w:r w:rsidRPr="009A622F"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  <w:t>Life Skills</w:t>
                      </w:r>
                      <w:r w:rsidR="002120FA"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63200" behindDoc="0" locked="0" layoutInCell="1" allowOverlap="1" wp14:anchorId="1B8B36A9" wp14:editId="46BCB7C1">
            <wp:simplePos x="0" y="0"/>
            <wp:positionH relativeFrom="column">
              <wp:posOffset>3990663</wp:posOffset>
            </wp:positionH>
            <wp:positionV relativeFrom="paragraph">
              <wp:posOffset>3485214</wp:posOffset>
            </wp:positionV>
            <wp:extent cx="1678967" cy="2273915"/>
            <wp:effectExtent l="102870" t="87630" r="100330" b="119380"/>
            <wp:wrapNone/>
            <wp:docPr id="14" name="Picture 14" descr="Ash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hle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9" r="8418" b="16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8967" cy="2273915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F865541" wp14:editId="7F8164E4">
                <wp:simplePos x="0" y="0"/>
                <wp:positionH relativeFrom="column">
                  <wp:posOffset>3333750</wp:posOffset>
                </wp:positionH>
                <wp:positionV relativeFrom="paragraph">
                  <wp:posOffset>3810</wp:posOffset>
                </wp:positionV>
                <wp:extent cx="2925445" cy="381000"/>
                <wp:effectExtent l="0" t="0" r="8255" b="0"/>
                <wp:wrapSquare wrapText="bothSides"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5445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622F" w:rsidRPr="009A622F" w:rsidRDefault="009A622F" w:rsidP="006861E8">
                            <w:pPr>
                              <w:jc w:val="center"/>
                              <w:rPr>
                                <w:rFonts w:ascii="Gill Sans MT" w:eastAsiaTheme="majorEastAsia" w:hAnsi="Gill Sans MT" w:cstheme="majorBid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9A622F">
                              <w:rPr>
                                <w:rFonts w:ascii="Gill Sans MT" w:eastAsiaTheme="majorEastAsia" w:hAnsi="Gill Sans MT" w:cstheme="majorBid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CFH PROGRAMS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65541" id="Rectangle 28" o:spid="_x0000_s1027" style="position:absolute;margin-left:262.5pt;margin-top:.3pt;width:230.35pt;height:30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" fillcolor="#4472c4 [3204]" stroked="f" strokeweight="1pt">
                <v:textbox>
                  <w:txbxContent>
                    <w:p w:rsidR="009A622F" w:rsidRPr="009A622F" w:rsidRDefault="009A622F" w:rsidP="006861E8">
                      <w:pPr>
                        <w:jc w:val="center"/>
                        <w:rPr>
                          <w:rFonts w:ascii="Gill Sans MT" w:eastAsiaTheme="majorEastAsia" w:hAnsi="Gill Sans MT" w:cstheme="majorBidi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9A622F">
                        <w:rPr>
                          <w:rFonts w:ascii="Gill Sans MT" w:eastAsiaTheme="majorEastAsia" w:hAnsi="Gill Sans MT" w:cstheme="majorBidi"/>
                          <w:b/>
                          <w:color w:val="FFFFFF" w:themeColor="background1"/>
                          <w:sz w:val="32"/>
                          <w:szCs w:val="28"/>
                        </w:rPr>
                        <w:t>CFH PROGRAMS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85A22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32F5424" wp14:editId="49BB9BE1">
                <wp:simplePos x="0" y="0"/>
                <wp:positionH relativeFrom="column">
                  <wp:posOffset>3333115</wp:posOffset>
                </wp:positionH>
                <wp:positionV relativeFrom="paragraph">
                  <wp:posOffset>5708204</wp:posOffset>
                </wp:positionV>
                <wp:extent cx="3002280" cy="149415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1E8" w:rsidRPr="006861E8" w:rsidRDefault="006861E8" w:rsidP="006861E8">
                            <w:pPr>
                              <w:jc w:val="center"/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</w:pPr>
                            <w:r w:rsidRPr="006861E8"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  <w:t>www.cfhva.org</w:t>
                            </w:r>
                          </w:p>
                          <w:p w:rsidR="006861E8" w:rsidRPr="006861E8" w:rsidRDefault="006861E8" w:rsidP="006861E8">
                            <w:pPr>
                              <w:jc w:val="center"/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</w:pPr>
                            <w:r w:rsidRPr="006861E8"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  <w:t>18139 Triangle Shopping Plaza</w:t>
                            </w:r>
                          </w:p>
                          <w:p w:rsidR="006861E8" w:rsidRPr="006861E8" w:rsidRDefault="006861E8" w:rsidP="006861E8">
                            <w:pPr>
                              <w:jc w:val="center"/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</w:pPr>
                            <w:r w:rsidRPr="006861E8"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  <w:t>Suite 209</w:t>
                            </w:r>
                          </w:p>
                          <w:p w:rsidR="006861E8" w:rsidRPr="006861E8" w:rsidRDefault="006861E8" w:rsidP="006861E8">
                            <w:pPr>
                              <w:jc w:val="center"/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</w:pPr>
                            <w:r w:rsidRPr="006861E8"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  <w:t>Dumfries, VA 22026</w:t>
                            </w:r>
                          </w:p>
                          <w:p w:rsidR="006861E8" w:rsidRPr="006861E8" w:rsidRDefault="006861E8" w:rsidP="006861E8">
                            <w:pPr>
                              <w:jc w:val="center"/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</w:pPr>
                            <w:r w:rsidRPr="006861E8"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  <w:t>(703) 221-4510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F5424" id="Text Box 31" o:spid="_x0000_s1028" type="#_x0000_t202" style="position:absolute;margin-left:262.45pt;margin-top:449.45pt;width:236.4pt;height:117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" filled="f" stroked="f" strokeweight=".5pt">
                <v:textbox>
                  <w:txbxContent>
                    <w:p w:rsidR="006861E8" w:rsidRPr="006861E8" w:rsidRDefault="006861E8" w:rsidP="006861E8">
                      <w:pPr>
                        <w:jc w:val="center"/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</w:pPr>
                      <w:r w:rsidRPr="006861E8"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  <w:t>www.cfhva.org</w:t>
                      </w:r>
                    </w:p>
                    <w:p w:rsidR="006861E8" w:rsidRPr="006861E8" w:rsidRDefault="006861E8" w:rsidP="006861E8">
                      <w:pPr>
                        <w:jc w:val="center"/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</w:pPr>
                      <w:r w:rsidRPr="006861E8"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  <w:t>18139 Triangle Shopping Plaza</w:t>
                      </w:r>
                    </w:p>
                    <w:p w:rsidR="006861E8" w:rsidRPr="006861E8" w:rsidRDefault="006861E8" w:rsidP="006861E8">
                      <w:pPr>
                        <w:jc w:val="center"/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</w:pPr>
                      <w:r w:rsidRPr="006861E8"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  <w:t>Suite 209</w:t>
                      </w:r>
                    </w:p>
                    <w:p w:rsidR="006861E8" w:rsidRPr="006861E8" w:rsidRDefault="006861E8" w:rsidP="006861E8">
                      <w:pPr>
                        <w:jc w:val="center"/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</w:pPr>
                      <w:r w:rsidRPr="006861E8"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  <w:t>Dumfries, VA 22026</w:t>
                      </w:r>
                    </w:p>
                    <w:p w:rsidR="006861E8" w:rsidRPr="006861E8" w:rsidRDefault="006861E8" w:rsidP="006861E8">
                      <w:pPr>
                        <w:jc w:val="center"/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</w:pPr>
                      <w:r w:rsidRPr="006861E8"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  <w:t>(703) 221-4510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A2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39A38AB" wp14:editId="2E7CEB70">
                <wp:simplePos x="0" y="0"/>
                <wp:positionH relativeFrom="column">
                  <wp:posOffset>3333466</wp:posOffset>
                </wp:positionH>
                <wp:positionV relativeFrom="paragraph">
                  <wp:posOffset>6931395</wp:posOffset>
                </wp:positionV>
                <wp:extent cx="3002507" cy="381000"/>
                <wp:effectExtent l="0" t="0" r="7620" b="0"/>
                <wp:wrapSquare wrapText="bothSides"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07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EF7" w:rsidRDefault="00003EF7" w:rsidP="009A622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A38AB" id="Rectangle 48" o:spid="_x0000_s1029" style="position:absolute;margin-left:262.5pt;margin-top:545.8pt;width:236.4pt;height:30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" fillcolor="#4472c4 [3204]" stroked="f" strokeweight="1pt">
                <v:textbox>
                  <w:txbxContent>
                    <w:p w:rsidR="00003EF7" w:rsidRDefault="00003EF7" w:rsidP="009A622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85A2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A4635B7" wp14:editId="028799AE">
                <wp:simplePos x="0" y="0"/>
                <wp:positionH relativeFrom="column">
                  <wp:posOffset>-133350</wp:posOffset>
                </wp:positionH>
                <wp:positionV relativeFrom="paragraph">
                  <wp:posOffset>3175</wp:posOffset>
                </wp:positionV>
                <wp:extent cx="3152140" cy="381000"/>
                <wp:effectExtent l="0" t="0" r="0" b="0"/>
                <wp:wrapSquare wrapText="bothSides"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140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1E8" w:rsidRPr="009A622F" w:rsidRDefault="006861E8" w:rsidP="006861E8">
                            <w:pPr>
                              <w:jc w:val="center"/>
                              <w:rPr>
                                <w:rFonts w:ascii="Gill Sans MT" w:eastAsiaTheme="majorEastAsia" w:hAnsi="Gill Sans MT" w:cstheme="majorBid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Gill Sans MT" w:eastAsiaTheme="majorEastAsia" w:hAnsi="Gill Sans MT" w:cstheme="majorBid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ABOUT </w:t>
                            </w:r>
                            <w:r w:rsidRPr="009A622F">
                              <w:rPr>
                                <w:rFonts w:ascii="Gill Sans MT" w:eastAsiaTheme="majorEastAsia" w:hAnsi="Gill Sans MT" w:cstheme="majorBid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CFH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635B7" id="Rectangle 32" o:spid="_x0000_s1030" style="position:absolute;margin-left:-10.5pt;margin-top:.25pt;width:248.2pt;height:30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" fillcolor="#4472c4 [3204]" stroked="f" strokeweight="1pt">
                <v:textbox>
                  <w:txbxContent>
                    <w:p w:rsidR="006861E8" w:rsidRPr="009A622F" w:rsidRDefault="006861E8" w:rsidP="006861E8">
                      <w:pPr>
                        <w:jc w:val="center"/>
                        <w:rPr>
                          <w:rFonts w:ascii="Gill Sans MT" w:eastAsiaTheme="majorEastAsia" w:hAnsi="Gill Sans MT" w:cstheme="majorBidi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>
                        <w:rPr>
                          <w:rFonts w:ascii="Gill Sans MT" w:eastAsiaTheme="majorEastAsia" w:hAnsi="Gill Sans MT" w:cstheme="majorBidi"/>
                          <w:b/>
                          <w:color w:val="FFFFFF" w:themeColor="background1"/>
                          <w:sz w:val="32"/>
                          <w:szCs w:val="28"/>
                        </w:rPr>
                        <w:t xml:space="preserve">ABOUT </w:t>
                      </w:r>
                      <w:r w:rsidRPr="009A622F">
                        <w:rPr>
                          <w:rFonts w:ascii="Gill Sans MT" w:eastAsiaTheme="majorEastAsia" w:hAnsi="Gill Sans MT" w:cstheme="majorBidi"/>
                          <w:b/>
                          <w:color w:val="FFFFFF" w:themeColor="background1"/>
                          <w:sz w:val="32"/>
                          <w:szCs w:val="28"/>
                        </w:rPr>
                        <w:t>CFH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85A2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E2CB9A8" wp14:editId="14DB6831">
                <wp:simplePos x="0" y="0"/>
                <wp:positionH relativeFrom="column">
                  <wp:posOffset>-133065</wp:posOffset>
                </wp:positionH>
                <wp:positionV relativeFrom="paragraph">
                  <wp:posOffset>6931395</wp:posOffset>
                </wp:positionV>
                <wp:extent cx="3152140" cy="381000"/>
                <wp:effectExtent l="0" t="0" r="0" b="0"/>
                <wp:wrapSquare wrapText="bothSides"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140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EF7" w:rsidRDefault="00003EF7" w:rsidP="009A622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CB9A8" id="Rectangle 47" o:spid="_x0000_s1031" style="position:absolute;margin-left:-10.5pt;margin-top:545.8pt;width:248.2pt;height:30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" fillcolor="#4472c4 [3204]" stroked="f" strokeweight="1pt">
                <v:textbox>
                  <w:txbxContent>
                    <w:p w:rsidR="00003EF7" w:rsidRDefault="00003EF7" w:rsidP="009A622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85A2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ge">
                  <wp:posOffset>586105</wp:posOffset>
                </wp:positionV>
                <wp:extent cx="3152140" cy="6566535"/>
                <wp:effectExtent l="0" t="0" r="0" b="5715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65665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0F608F" w:rsidRPr="006861E8" w:rsidRDefault="000F608F" w:rsidP="006861E8">
                            <w:pPr>
                              <w:widowControl w:val="0"/>
                              <w:shd w:val="clear" w:color="auto" w:fill="D9E2F3" w:themeFill="accent1" w:themeFillTint="33"/>
                              <w:tabs>
                                <w:tab w:val="left" w:pos="622"/>
                                <w:tab w:val="left" w:pos="1619"/>
                              </w:tabs>
                              <w:ind w:right="335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20"/>
                                <w:w w:val="90"/>
                                <w:sz w:val="32"/>
                                <w:szCs w:val="28"/>
                                <w:lang w:val="en"/>
                              </w:rPr>
                            </w:pPr>
                          </w:p>
                          <w:p w:rsidR="000F608F" w:rsidRPr="002120FA" w:rsidRDefault="000F608F" w:rsidP="002120FA">
                            <w:pPr>
                              <w:widowControl w:val="0"/>
                              <w:shd w:val="clear" w:color="auto" w:fill="D9E2F3" w:themeFill="accent1" w:themeFillTint="33"/>
                              <w:tabs>
                                <w:tab w:val="left" w:pos="622"/>
                              </w:tabs>
                              <w:ind w:left="270" w:right="335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8"/>
                                <w:lang w:val="en"/>
                              </w:rPr>
                            </w:pPr>
                            <w:r w:rsidRPr="002120FA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8"/>
                                <w:lang w:val="en"/>
                              </w:rPr>
                              <w:t xml:space="preserve">Catholics for Housing (CFH) is a non-denominational, non-profit organization with 40 years’ experience in creating affordable housing opportunities for limited-income families.  </w:t>
                            </w:r>
                            <w:r w:rsidR="006861E8" w:rsidRPr="002120FA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8"/>
                                <w:lang w:val="en"/>
                              </w:rPr>
                              <w:br/>
                            </w:r>
                          </w:p>
                          <w:p w:rsidR="000F608F" w:rsidRPr="002120FA" w:rsidRDefault="000F608F" w:rsidP="002120FA">
                            <w:pPr>
                              <w:widowControl w:val="0"/>
                              <w:shd w:val="clear" w:color="auto" w:fill="D9E2F3" w:themeFill="accent1" w:themeFillTint="33"/>
                              <w:tabs>
                                <w:tab w:val="left" w:pos="622"/>
                              </w:tabs>
                              <w:ind w:left="270" w:right="335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8"/>
                                <w:lang w:val="en"/>
                              </w:rPr>
                            </w:pPr>
                            <w:r w:rsidRPr="002120FA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8"/>
                                <w:lang w:val="en"/>
                              </w:rPr>
                              <w:t xml:space="preserve">Our offices have been in Prince William County since 2003 and we have created two affordable housing developments in Prince William County for first-time homebuyers.  </w:t>
                            </w:r>
                            <w:r w:rsidR="006861E8" w:rsidRPr="002120FA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8"/>
                                <w:lang w:val="en"/>
                              </w:rPr>
                              <w:br/>
                            </w:r>
                          </w:p>
                          <w:p w:rsidR="000F608F" w:rsidRPr="002120FA" w:rsidRDefault="000F608F" w:rsidP="002120FA">
                            <w:pPr>
                              <w:widowControl w:val="0"/>
                              <w:shd w:val="clear" w:color="auto" w:fill="D9E2F3" w:themeFill="accent1" w:themeFillTint="33"/>
                              <w:tabs>
                                <w:tab w:val="left" w:pos="622"/>
                              </w:tabs>
                              <w:ind w:left="270" w:right="335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8"/>
                                <w:lang w:val="en"/>
                              </w:rPr>
                            </w:pPr>
                            <w:r w:rsidRPr="002120FA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8"/>
                                <w:lang w:val="en"/>
                              </w:rPr>
                              <w:t>CFH is a regional organization with a primary</w:t>
                            </w:r>
                            <w:r w:rsidR="002120FA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8"/>
                                <w:lang w:val="en"/>
                              </w:rPr>
                              <w:t xml:space="preserve"> focus in Prince William, Fairfax and Arlington Counties, and the city of Fredericksburg.</w:t>
                            </w:r>
                            <w:r w:rsidR="006861E8" w:rsidRPr="002120FA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8"/>
                                <w:lang w:val="en"/>
                              </w:rPr>
                              <w:br/>
                            </w:r>
                          </w:p>
                          <w:p w:rsidR="000F608F" w:rsidRPr="002120FA" w:rsidRDefault="000F608F" w:rsidP="002120FA">
                            <w:pPr>
                              <w:widowControl w:val="0"/>
                              <w:shd w:val="clear" w:color="auto" w:fill="D9E2F3" w:themeFill="accent1" w:themeFillTint="33"/>
                              <w:tabs>
                                <w:tab w:val="left" w:pos="622"/>
                              </w:tabs>
                              <w:ind w:left="270" w:right="335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8"/>
                                <w:lang w:val="en"/>
                              </w:rPr>
                            </w:pPr>
                            <w:r w:rsidRPr="002120FA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8"/>
                                <w:lang w:val="en"/>
                              </w:rPr>
                              <w:t xml:space="preserve">CFH provides programs to eligible applicants in a non-discriminatory manner without regard to race, creed, age, familial status, religious affiliation, gender or ethnicity.  </w:t>
                            </w:r>
                          </w:p>
                          <w:p w:rsidR="000F608F" w:rsidRPr="006861E8" w:rsidRDefault="000F608F" w:rsidP="006861E8">
                            <w:pPr>
                              <w:widowControl w:val="0"/>
                              <w:shd w:val="clear" w:color="auto" w:fill="D9E2F3" w:themeFill="accent1" w:themeFillTint="33"/>
                              <w:tabs>
                                <w:tab w:val="left" w:pos="622"/>
                                <w:tab w:val="left" w:pos="1619"/>
                              </w:tabs>
                              <w:ind w:right="605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20"/>
                                <w:w w:val="90"/>
                                <w:sz w:val="32"/>
                                <w:szCs w:val="2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-10.55pt;margin-top:46.15pt;width:248.2pt;height:517.0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" fillcolor="#d9e2f3 [660]" stroked="f">
                <v:textbox inset="2.88pt,2.88pt,2.88pt,2.88pt">
                  <w:txbxContent>
                    <w:p w:rsidR="000F608F" w:rsidRPr="006861E8" w:rsidRDefault="000F608F" w:rsidP="006861E8">
                      <w:pPr>
                        <w:widowControl w:val="0"/>
                        <w:shd w:val="clear" w:color="auto" w:fill="D9E2F3" w:themeFill="accent1" w:themeFillTint="33"/>
                        <w:tabs>
                          <w:tab w:val="left" w:pos="622"/>
                          <w:tab w:val="left" w:pos="1619"/>
                        </w:tabs>
                        <w:ind w:right="335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20"/>
                          <w:w w:val="90"/>
                          <w:sz w:val="32"/>
                          <w:szCs w:val="28"/>
                          <w:lang w:val="en"/>
                        </w:rPr>
                      </w:pPr>
                    </w:p>
                    <w:p w:rsidR="000F608F" w:rsidRPr="002120FA" w:rsidRDefault="000F608F" w:rsidP="002120FA">
                      <w:pPr>
                        <w:widowControl w:val="0"/>
                        <w:shd w:val="clear" w:color="auto" w:fill="D9E2F3" w:themeFill="accent1" w:themeFillTint="33"/>
                        <w:tabs>
                          <w:tab w:val="left" w:pos="622"/>
                        </w:tabs>
                        <w:ind w:left="270" w:right="335"/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8"/>
                          <w:lang w:val="en"/>
                        </w:rPr>
                      </w:pPr>
                      <w:r w:rsidRPr="002120FA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8"/>
                          <w:lang w:val="en"/>
                        </w:rPr>
                        <w:t xml:space="preserve">Catholics for Housing (CFH) is a non-denominational, non-profit organization with 40 years’ experience in creating affordable housing opportunities for limited-income families.  </w:t>
                      </w:r>
                      <w:r w:rsidR="006861E8" w:rsidRPr="002120FA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8"/>
                          <w:lang w:val="en"/>
                        </w:rPr>
                        <w:br/>
                      </w:r>
                    </w:p>
                    <w:p w:rsidR="000F608F" w:rsidRPr="002120FA" w:rsidRDefault="000F608F" w:rsidP="002120FA">
                      <w:pPr>
                        <w:widowControl w:val="0"/>
                        <w:shd w:val="clear" w:color="auto" w:fill="D9E2F3" w:themeFill="accent1" w:themeFillTint="33"/>
                        <w:tabs>
                          <w:tab w:val="left" w:pos="622"/>
                        </w:tabs>
                        <w:ind w:left="270" w:right="335"/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8"/>
                          <w:lang w:val="en"/>
                        </w:rPr>
                      </w:pPr>
                      <w:r w:rsidRPr="002120FA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8"/>
                          <w:lang w:val="en"/>
                        </w:rPr>
                        <w:t xml:space="preserve">Our offices have been in Prince William County since 2003 and we have created two affordable housing developments in Prince William County for first-time homebuyers.  </w:t>
                      </w:r>
                      <w:r w:rsidR="006861E8" w:rsidRPr="002120FA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8"/>
                          <w:lang w:val="en"/>
                        </w:rPr>
                        <w:br/>
                      </w:r>
                    </w:p>
                    <w:p w:rsidR="000F608F" w:rsidRPr="002120FA" w:rsidRDefault="000F608F" w:rsidP="002120FA">
                      <w:pPr>
                        <w:widowControl w:val="0"/>
                        <w:shd w:val="clear" w:color="auto" w:fill="D9E2F3" w:themeFill="accent1" w:themeFillTint="33"/>
                        <w:tabs>
                          <w:tab w:val="left" w:pos="622"/>
                        </w:tabs>
                        <w:ind w:left="270" w:right="335"/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8"/>
                          <w:lang w:val="en"/>
                        </w:rPr>
                      </w:pPr>
                      <w:r w:rsidRPr="002120FA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8"/>
                          <w:lang w:val="en"/>
                        </w:rPr>
                        <w:t>CFH is a regional organization with a primary</w:t>
                      </w:r>
                      <w:r w:rsidR="002120FA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8"/>
                          <w:lang w:val="en"/>
                        </w:rPr>
                        <w:t xml:space="preserve"> focus in Prince William, Fairfax and Arlington Counties, and the city of Fredericksburg.</w:t>
                      </w:r>
                      <w:r w:rsidR="006861E8" w:rsidRPr="002120FA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8"/>
                          <w:lang w:val="en"/>
                        </w:rPr>
                        <w:br/>
                      </w:r>
                    </w:p>
                    <w:p w:rsidR="000F608F" w:rsidRPr="002120FA" w:rsidRDefault="000F608F" w:rsidP="002120FA">
                      <w:pPr>
                        <w:widowControl w:val="0"/>
                        <w:shd w:val="clear" w:color="auto" w:fill="D9E2F3" w:themeFill="accent1" w:themeFillTint="33"/>
                        <w:tabs>
                          <w:tab w:val="left" w:pos="622"/>
                        </w:tabs>
                        <w:ind w:left="270" w:right="335"/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8"/>
                          <w:lang w:val="en"/>
                        </w:rPr>
                      </w:pPr>
                      <w:r w:rsidRPr="002120FA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8"/>
                          <w:lang w:val="en"/>
                        </w:rPr>
                        <w:t xml:space="preserve">CFH provides programs to eligible applicants in a non-discriminatory manner without regard to race, creed, age, familial status, religious affiliation, gender or ethnicity.  </w:t>
                      </w:r>
                    </w:p>
                    <w:p w:rsidR="000F608F" w:rsidRPr="006861E8" w:rsidRDefault="000F608F" w:rsidP="006861E8">
                      <w:pPr>
                        <w:widowControl w:val="0"/>
                        <w:shd w:val="clear" w:color="auto" w:fill="D9E2F3" w:themeFill="accent1" w:themeFillTint="33"/>
                        <w:tabs>
                          <w:tab w:val="left" w:pos="622"/>
                          <w:tab w:val="left" w:pos="1619"/>
                        </w:tabs>
                        <w:ind w:right="605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20"/>
                          <w:w w:val="90"/>
                          <w:sz w:val="32"/>
                          <w:szCs w:val="28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85A2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760" behindDoc="0" locked="0" layoutInCell="1" allowOverlap="1" wp14:anchorId="49061CAF" wp14:editId="0A875093">
                <wp:simplePos x="0" y="0"/>
                <wp:positionH relativeFrom="column">
                  <wp:posOffset>6663520</wp:posOffset>
                </wp:positionH>
                <wp:positionV relativeFrom="page">
                  <wp:posOffset>3220872</wp:posOffset>
                </wp:positionV>
                <wp:extent cx="3008754" cy="4457700"/>
                <wp:effectExtent l="0" t="0" r="1270" b="0"/>
                <wp:wrapNone/>
                <wp:docPr id="1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754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594A" w:rsidRDefault="005A594A" w:rsidP="00C91766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w w:val="90"/>
                                <w:sz w:val="32"/>
                                <w:szCs w:val="18"/>
                                <w:lang w:val="en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120FA" w:rsidRPr="00CE5D2F" w:rsidRDefault="002120FA" w:rsidP="00C91766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w w:val="90"/>
                                <w:sz w:val="32"/>
                                <w:szCs w:val="18"/>
                                <w:lang w:val="en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</w:p>
                          <w:bookmarkEnd w:id="0"/>
                          <w:p w:rsidR="009870AA" w:rsidRPr="00CE5D2F" w:rsidRDefault="002120FA" w:rsidP="009870AA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w w:val="90"/>
                                <w:sz w:val="32"/>
                                <w:szCs w:val="18"/>
                                <w:lang w:val="en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w w:val="90"/>
                                <w:sz w:val="32"/>
                                <w:szCs w:val="18"/>
                                <w:lang w:val="en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CHANGE YOUR CHOICES</w:t>
                            </w:r>
                          </w:p>
                          <w:p w:rsidR="009870AA" w:rsidRPr="00CE5D2F" w:rsidRDefault="009870AA" w:rsidP="009870AA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w w:val="90"/>
                                <w:sz w:val="36"/>
                                <w:szCs w:val="18"/>
                                <w:lang w:val="en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5D2F"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w w:val="90"/>
                                <w:position w:val="-6"/>
                                <w:sz w:val="36"/>
                                <w:szCs w:val="36"/>
                                <w:lang w:val="en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CHANGE YOUR LIFE</w:t>
                            </w:r>
                            <w:r w:rsidRPr="00CE5D2F"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w w:val="90"/>
                                <w:position w:val="-6"/>
                                <w:sz w:val="40"/>
                                <w:szCs w:val="36"/>
                                <w:lang w:val="en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9870AA" w:rsidRPr="009870AA" w:rsidRDefault="009870AA" w:rsidP="00C91766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auto"/>
                                <w:w w:val="90"/>
                                <w:sz w:val="36"/>
                                <w:szCs w:val="18"/>
                                <w:lang w:val="en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70AA" w:rsidRDefault="009870AA" w:rsidP="00C91766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auto"/>
                                <w:w w:val="90"/>
                                <w:sz w:val="32"/>
                                <w:szCs w:val="18"/>
                                <w:lang w:val="en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5F8E2" wp14:editId="64377F81">
                                  <wp:extent cx="1066800" cy="933450"/>
                                  <wp:effectExtent l="0" t="0" r="0" b="0"/>
                                  <wp:docPr id="23" name="Picture 23" descr="C:\Users\KAREN\Desktop\CFH 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Picture 111" descr="C:\Users\KAREN\Desktop\CFH Logo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5CBA" w:rsidRDefault="00AF5CBA" w:rsidP="00C91766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jc w:val="center"/>
                              <w:rPr>
                                <w:rFonts w:ascii="Gill Sans MT" w:hAnsi="Gill Sans MT" w:cs="Arial"/>
                                <w:b/>
                                <w:outline/>
                                <w:color w:val="1F4E79" w:themeColor="accent5" w:themeShade="80"/>
                                <w:w w:val="90"/>
                                <w:sz w:val="36"/>
                                <w:szCs w:val="18"/>
                                <w:lang w:val="en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D413A" w:rsidRPr="00CE5D2F" w:rsidRDefault="00AD413A" w:rsidP="00C91766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jc w:val="center"/>
                              <w:rPr>
                                <w:rFonts w:ascii="Gill Sans MT" w:hAnsi="Gill Sans MT" w:cs="Arial"/>
                                <w:b/>
                                <w:outline/>
                                <w:color w:val="1F4E79" w:themeColor="accent5" w:themeShade="80"/>
                                <w:w w:val="90"/>
                                <w:sz w:val="36"/>
                                <w:szCs w:val="18"/>
                                <w:lang w:val="en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5D2F">
                              <w:rPr>
                                <w:rFonts w:ascii="Gill Sans MT" w:hAnsi="Gill Sans MT" w:cs="Arial"/>
                                <w:b/>
                                <w:outline/>
                                <w:color w:val="1F4E79" w:themeColor="accent5" w:themeShade="80"/>
                                <w:w w:val="90"/>
                                <w:sz w:val="36"/>
                                <w:szCs w:val="18"/>
                                <w:lang w:val="en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703-221-4510</w:t>
                            </w:r>
                          </w:p>
                          <w:p w:rsidR="00CD3789" w:rsidRDefault="00AD413A" w:rsidP="00C91766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jc w:val="center"/>
                              <w:rPr>
                                <w:rFonts w:ascii="Gill Sans MT" w:hAnsi="Gill Sans MT" w:cs="Arial"/>
                                <w:outline/>
                                <w:color w:val="1F4E79" w:themeColor="accent5" w:themeShade="80"/>
                                <w:w w:val="90"/>
                                <w:sz w:val="32"/>
                                <w:szCs w:val="18"/>
                                <w:lang w:val="en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5D2F">
                              <w:rPr>
                                <w:rFonts w:ascii="Gill Sans MT" w:hAnsi="Gill Sans MT" w:cs="Arial"/>
                                <w:outline/>
                                <w:color w:val="1F4E79" w:themeColor="accent5" w:themeShade="80"/>
                                <w:w w:val="90"/>
                                <w:sz w:val="32"/>
                                <w:szCs w:val="18"/>
                                <w:lang w:val="en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Schedule your </w:t>
                            </w:r>
                            <w:r w:rsidRPr="002E4F75">
                              <w:rPr>
                                <w:rFonts w:ascii="Gill Sans MT" w:hAnsi="Gill Sans MT" w:cs="Arial"/>
                                <w:outline/>
                                <w:color w:val="1F4E79" w:themeColor="accent5" w:themeShade="80"/>
                                <w:w w:val="90"/>
                                <w:sz w:val="32"/>
                                <w:szCs w:val="18"/>
                                <w:lang w:val="en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free</w:t>
                            </w:r>
                            <w:r w:rsidRPr="00CE5D2F">
                              <w:rPr>
                                <w:rFonts w:ascii="Gill Sans MT" w:hAnsi="Gill Sans MT" w:cs="Arial"/>
                                <w:outline/>
                                <w:color w:val="1F4E79" w:themeColor="accent5" w:themeShade="80"/>
                                <w:w w:val="90"/>
                                <w:sz w:val="32"/>
                                <w:szCs w:val="18"/>
                                <w:lang w:val="en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30 minute </w:t>
                            </w:r>
                          </w:p>
                          <w:p w:rsidR="00AD413A" w:rsidRPr="00CE5D2F" w:rsidRDefault="00AD413A" w:rsidP="00C91766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jc w:val="center"/>
                              <w:rPr>
                                <w:rFonts w:ascii="Gill Sans MT" w:hAnsi="Gill Sans MT" w:cs="Arial"/>
                                <w:outline/>
                                <w:color w:val="1F4E79" w:themeColor="accent5" w:themeShade="80"/>
                                <w:sz w:val="24"/>
                                <w:szCs w:val="15"/>
                                <w:lang w:val="en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5D2F">
                              <w:rPr>
                                <w:rFonts w:ascii="Gill Sans MT" w:hAnsi="Gill Sans MT" w:cs="Arial"/>
                                <w:outline/>
                                <w:color w:val="1F4E79" w:themeColor="accent5" w:themeShade="80"/>
                                <w:w w:val="90"/>
                                <w:sz w:val="32"/>
                                <w:szCs w:val="18"/>
                                <w:lang w:val="en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consultation today!</w:t>
                            </w:r>
                          </w:p>
                          <w:p w:rsidR="00D06A02" w:rsidRPr="009870AA" w:rsidRDefault="00D06A02" w:rsidP="00C91766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61CAF" id="_x0000_s1033" type="#_x0000_t202" style="position:absolute;margin-left:524.7pt;margin-top:253.6pt;width:236.9pt;height:351pt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:rsidR="005A594A" w:rsidRDefault="005A594A" w:rsidP="00C91766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jc w:val="center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w w:val="90"/>
                          <w:sz w:val="32"/>
                          <w:szCs w:val="18"/>
                          <w:lang w:val="en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120FA" w:rsidRPr="00CE5D2F" w:rsidRDefault="002120FA" w:rsidP="00C91766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jc w:val="center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w w:val="90"/>
                          <w:sz w:val="32"/>
                          <w:szCs w:val="18"/>
                          <w:lang w:val="en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</w:p>
                    <w:bookmarkEnd w:id="1"/>
                    <w:p w:rsidR="009870AA" w:rsidRPr="00CE5D2F" w:rsidRDefault="002120FA" w:rsidP="009870AA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jc w:val="center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w w:val="90"/>
                          <w:sz w:val="32"/>
                          <w:szCs w:val="18"/>
                          <w:lang w:val="en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w w:val="90"/>
                          <w:sz w:val="32"/>
                          <w:szCs w:val="18"/>
                          <w:lang w:val="en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CHANGE YOUR CHOICES</w:t>
                      </w:r>
                    </w:p>
                    <w:p w:rsidR="009870AA" w:rsidRPr="00CE5D2F" w:rsidRDefault="009870AA" w:rsidP="009870AA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jc w:val="center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w w:val="90"/>
                          <w:sz w:val="36"/>
                          <w:szCs w:val="18"/>
                          <w:lang w:val="en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5D2F"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w w:val="90"/>
                          <w:position w:val="-6"/>
                          <w:sz w:val="36"/>
                          <w:szCs w:val="36"/>
                          <w:lang w:val="en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CHANGE YOUR LIFE</w:t>
                      </w:r>
                      <w:r w:rsidRPr="00CE5D2F"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w w:val="90"/>
                          <w:position w:val="-6"/>
                          <w:sz w:val="40"/>
                          <w:szCs w:val="36"/>
                          <w:lang w:val="en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9870AA" w:rsidRPr="009870AA" w:rsidRDefault="009870AA" w:rsidP="00C91766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jc w:val="center"/>
                        <w:rPr>
                          <w:rFonts w:ascii="Gill Sans MT" w:hAnsi="Gill Sans MT" w:cs="Arial"/>
                          <w:b/>
                          <w:color w:val="auto"/>
                          <w:w w:val="90"/>
                          <w:sz w:val="36"/>
                          <w:szCs w:val="18"/>
                          <w:lang w:val="en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870AA" w:rsidRDefault="009870AA" w:rsidP="00C91766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jc w:val="center"/>
                        <w:rPr>
                          <w:rFonts w:ascii="Gill Sans MT" w:hAnsi="Gill Sans MT" w:cs="Arial"/>
                          <w:b/>
                          <w:color w:val="auto"/>
                          <w:w w:val="90"/>
                          <w:sz w:val="32"/>
                          <w:szCs w:val="18"/>
                          <w:lang w:val="en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E5F8E2" wp14:editId="64377F81">
                            <wp:extent cx="1066800" cy="933450"/>
                            <wp:effectExtent l="0" t="0" r="0" b="0"/>
                            <wp:docPr id="23" name="Picture 23" descr="C:\Users\KAREN\Desktop\CFH 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Picture 111" descr="C:\Users\KAREN\Desktop\CFH Logo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5CBA" w:rsidRDefault="00AF5CBA" w:rsidP="00C91766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jc w:val="center"/>
                        <w:rPr>
                          <w:rFonts w:ascii="Gill Sans MT" w:hAnsi="Gill Sans MT" w:cs="Arial"/>
                          <w:b/>
                          <w:outline/>
                          <w:color w:val="1F4E79" w:themeColor="accent5" w:themeShade="80"/>
                          <w:w w:val="90"/>
                          <w:sz w:val="36"/>
                          <w:szCs w:val="18"/>
                          <w:lang w:val="en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D413A" w:rsidRPr="00CE5D2F" w:rsidRDefault="00AD413A" w:rsidP="00C91766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jc w:val="center"/>
                        <w:rPr>
                          <w:rFonts w:ascii="Gill Sans MT" w:hAnsi="Gill Sans MT" w:cs="Arial"/>
                          <w:b/>
                          <w:outline/>
                          <w:color w:val="1F4E79" w:themeColor="accent5" w:themeShade="80"/>
                          <w:w w:val="90"/>
                          <w:sz w:val="36"/>
                          <w:szCs w:val="18"/>
                          <w:lang w:val="en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5D2F">
                        <w:rPr>
                          <w:rFonts w:ascii="Gill Sans MT" w:hAnsi="Gill Sans MT" w:cs="Arial"/>
                          <w:b/>
                          <w:outline/>
                          <w:color w:val="1F4E79" w:themeColor="accent5" w:themeShade="80"/>
                          <w:w w:val="90"/>
                          <w:sz w:val="36"/>
                          <w:szCs w:val="18"/>
                          <w:lang w:val="en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703-221-4510</w:t>
                      </w:r>
                    </w:p>
                    <w:p w:rsidR="00CD3789" w:rsidRDefault="00AD413A" w:rsidP="00C91766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jc w:val="center"/>
                        <w:rPr>
                          <w:rFonts w:ascii="Gill Sans MT" w:hAnsi="Gill Sans MT" w:cs="Arial"/>
                          <w:outline/>
                          <w:color w:val="1F4E79" w:themeColor="accent5" w:themeShade="80"/>
                          <w:w w:val="90"/>
                          <w:sz w:val="32"/>
                          <w:szCs w:val="18"/>
                          <w:lang w:val="en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5D2F">
                        <w:rPr>
                          <w:rFonts w:ascii="Gill Sans MT" w:hAnsi="Gill Sans MT" w:cs="Arial"/>
                          <w:outline/>
                          <w:color w:val="1F4E79" w:themeColor="accent5" w:themeShade="80"/>
                          <w:w w:val="90"/>
                          <w:sz w:val="32"/>
                          <w:szCs w:val="18"/>
                          <w:lang w:val="en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Schedule your </w:t>
                      </w:r>
                      <w:r w:rsidRPr="002E4F75">
                        <w:rPr>
                          <w:rFonts w:ascii="Gill Sans MT" w:hAnsi="Gill Sans MT" w:cs="Arial"/>
                          <w:outline/>
                          <w:color w:val="1F4E79" w:themeColor="accent5" w:themeShade="80"/>
                          <w:w w:val="90"/>
                          <w:sz w:val="32"/>
                          <w:szCs w:val="18"/>
                          <w:lang w:val="en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free</w:t>
                      </w:r>
                      <w:r w:rsidRPr="00CE5D2F">
                        <w:rPr>
                          <w:rFonts w:ascii="Gill Sans MT" w:hAnsi="Gill Sans MT" w:cs="Arial"/>
                          <w:outline/>
                          <w:color w:val="1F4E79" w:themeColor="accent5" w:themeShade="80"/>
                          <w:w w:val="90"/>
                          <w:sz w:val="32"/>
                          <w:szCs w:val="18"/>
                          <w:lang w:val="en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30 minute </w:t>
                      </w:r>
                    </w:p>
                    <w:p w:rsidR="00AD413A" w:rsidRPr="00CE5D2F" w:rsidRDefault="00AD413A" w:rsidP="00C91766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jc w:val="center"/>
                        <w:rPr>
                          <w:rFonts w:ascii="Gill Sans MT" w:hAnsi="Gill Sans MT" w:cs="Arial"/>
                          <w:outline/>
                          <w:color w:val="1F4E79" w:themeColor="accent5" w:themeShade="80"/>
                          <w:sz w:val="24"/>
                          <w:szCs w:val="15"/>
                          <w:lang w:val="en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5D2F">
                        <w:rPr>
                          <w:rFonts w:ascii="Gill Sans MT" w:hAnsi="Gill Sans MT" w:cs="Arial"/>
                          <w:outline/>
                          <w:color w:val="1F4E79" w:themeColor="accent5" w:themeShade="80"/>
                          <w:w w:val="90"/>
                          <w:sz w:val="32"/>
                          <w:szCs w:val="18"/>
                          <w:lang w:val="en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personal consultation today!</w:t>
                      </w:r>
                    </w:p>
                    <w:p w:rsidR="00D06A02" w:rsidRPr="009870AA" w:rsidRDefault="00D06A02" w:rsidP="00C91766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03EF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F865541" wp14:editId="7F8164E4">
                <wp:simplePos x="0" y="0"/>
                <wp:positionH relativeFrom="column">
                  <wp:posOffset>6663519</wp:posOffset>
                </wp:positionH>
                <wp:positionV relativeFrom="paragraph">
                  <wp:posOffset>6931395</wp:posOffset>
                </wp:positionV>
                <wp:extent cx="3039186" cy="381000"/>
                <wp:effectExtent l="0" t="0" r="8890" b="0"/>
                <wp:wrapSquare wrapText="bothSides"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186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622F" w:rsidRDefault="009A622F" w:rsidP="009A622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65541" id="Rectangle 27" o:spid="_x0000_s1034" style="position:absolute;margin-left:524.7pt;margin-top:545.8pt;width:239.3pt;height:30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" fillcolor="#4472c4 [3204]" stroked="f" strokeweight="1pt">
                <v:textbox>
                  <w:txbxContent>
                    <w:p w:rsidR="009A622F" w:rsidRDefault="009A622F" w:rsidP="009A622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3EF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6663055</wp:posOffset>
                </wp:positionH>
                <wp:positionV relativeFrom="paragraph">
                  <wp:posOffset>3175</wp:posOffset>
                </wp:positionV>
                <wp:extent cx="3039110" cy="381000"/>
                <wp:effectExtent l="0" t="0" r="889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110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622F" w:rsidRDefault="009A622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9" o:spid="_x0000_s1035" style="position:absolute;margin-left:524.65pt;margin-top:.25pt;width:239.3pt;height:30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" fillcolor="#4472c4 [3204]" stroked="f" strokeweight="1pt">
                <v:textbox>
                  <w:txbxContent>
                    <w:p w:rsidR="009A622F" w:rsidRDefault="009A622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3EF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7664" behindDoc="1" locked="0" layoutInCell="1" allowOverlap="1">
            <wp:simplePos x="0" y="0"/>
            <wp:positionH relativeFrom="column">
              <wp:posOffset>6663520</wp:posOffset>
            </wp:positionH>
            <wp:positionV relativeFrom="paragraph">
              <wp:posOffset>344606</wp:posOffset>
            </wp:positionV>
            <wp:extent cx="3008754" cy="2635872"/>
            <wp:effectExtent l="76200" t="57150" r="77470" b="12700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17" cy="2639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1E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6647963</wp:posOffset>
                </wp:positionH>
                <wp:positionV relativeFrom="page">
                  <wp:posOffset>361315</wp:posOffset>
                </wp:positionV>
                <wp:extent cx="412455" cy="2865755"/>
                <wp:effectExtent l="0" t="0" r="6985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12455" cy="28657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BF7EA0" w:rsidRPr="00C91766" w:rsidRDefault="003A046F" w:rsidP="006861E8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w w:val="90"/>
                                <w:sz w:val="36"/>
                                <w:szCs w:val="16"/>
                                <w:lang w:val="en"/>
                              </w:rPr>
                            </w:pPr>
                            <w:r w:rsidRPr="00C91766">
                              <w:rPr>
                                <w:rFonts w:ascii="Arial" w:hAnsi="Arial" w:cs="Arial"/>
                                <w:b/>
                                <w:color w:val="0070C0"/>
                                <w:w w:val="90"/>
                                <w:sz w:val="36"/>
                                <w:szCs w:val="16"/>
                                <w:lang w:val="en"/>
                              </w:rPr>
                              <w:t>Choose the right path</w:t>
                            </w:r>
                          </w:p>
                        </w:txbxContent>
                      </wps:txbx>
                      <wps:bodyPr rot="0" vert="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523.45pt;margin-top:28.45pt;width:32.5pt;height:225.65pt;rotation:180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" fillcolor="#b4c6e7 [1300]" stroked="f">
                <v:textbox style="layout-flow:vertical" inset="2.88pt,2.88pt,2.88pt,2.88pt">
                  <w:txbxContent>
                    <w:p w:rsidR="00BF7EA0" w:rsidRPr="00C91766" w:rsidRDefault="003A046F" w:rsidP="006861E8">
                      <w:pPr>
                        <w:widowControl w:val="0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w w:val="90"/>
                          <w:sz w:val="36"/>
                          <w:szCs w:val="16"/>
                          <w:lang w:val="en"/>
                        </w:rPr>
                      </w:pPr>
                      <w:r w:rsidRPr="00C91766">
                        <w:rPr>
                          <w:rFonts w:ascii="Arial" w:hAnsi="Arial" w:cs="Arial"/>
                          <w:b/>
                          <w:color w:val="0070C0"/>
                          <w:w w:val="90"/>
                          <w:sz w:val="36"/>
                          <w:szCs w:val="16"/>
                          <w:lang w:val="en"/>
                        </w:rPr>
                        <w:t>Choose the right path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622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>
                <wp:simplePos x="0" y="0"/>
                <wp:positionH relativeFrom="column">
                  <wp:posOffset>7219950</wp:posOffset>
                </wp:positionH>
                <wp:positionV relativeFrom="page">
                  <wp:posOffset>781050</wp:posOffset>
                </wp:positionV>
                <wp:extent cx="2133600" cy="552450"/>
                <wp:effectExtent l="0" t="0" r="0" b="0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7EA0" w:rsidRPr="009870AA" w:rsidRDefault="00B9520F" w:rsidP="009870AA">
                            <w:pPr>
                              <w:widowControl w:val="0"/>
                              <w:spacing w:line="480" w:lineRule="auto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w w:val="90"/>
                                <w:sz w:val="72"/>
                                <w:szCs w:val="46"/>
                                <w:lang w:val="e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870AA"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w w:val="90"/>
                                <w:sz w:val="72"/>
                                <w:szCs w:val="46"/>
                                <w:lang w:val="e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CHOICES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margin-left:568.5pt;margin-top:61.5pt;width:168pt;height:43.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" filled="f" fillcolor="#fffffe" stroked="f" strokecolor="#212120" insetpen="t">
                <v:textbox inset="2.88pt,2.88pt,2.88pt,2.88pt">
                  <w:txbxContent>
                    <w:p w:rsidR="00BF7EA0" w:rsidRPr="009870AA" w:rsidRDefault="00B9520F" w:rsidP="009870AA">
                      <w:pPr>
                        <w:widowControl w:val="0"/>
                        <w:spacing w:line="480" w:lineRule="auto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w w:val="90"/>
                          <w:sz w:val="72"/>
                          <w:szCs w:val="46"/>
                          <w:lang w:val="e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870AA"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w w:val="90"/>
                          <w:sz w:val="72"/>
                          <w:szCs w:val="46"/>
                          <w:lang w:val="e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CHOICES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176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8269605</wp:posOffset>
                </wp:positionH>
                <wp:positionV relativeFrom="page">
                  <wp:posOffset>6154384</wp:posOffset>
                </wp:positionV>
                <wp:extent cx="1428750" cy="1276350"/>
                <wp:effectExtent l="0" t="0" r="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7EA0" w:rsidRDefault="003A046F" w:rsidP="00BF7EA0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Choices Learning Center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651.15pt;margin-top:484.6pt;width:112.5pt;height:100.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BF7EA0" w:rsidRDefault="003A046F" w:rsidP="00BF7EA0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color w:val="FFFFFE"/>
                          <w:w w:val="90"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36"/>
                          <w:szCs w:val="36"/>
                          <w:lang w:val="en"/>
                        </w:rPr>
                        <w:t>Choices Learning Center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A092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1652270</wp:posOffset>
                </wp:positionV>
                <wp:extent cx="3252470" cy="2163445"/>
                <wp:effectExtent l="0" t="4445" r="5080" b="3810"/>
                <wp:wrapNone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2470" cy="2163445"/>
                        </a:xfrm>
                        <a:custGeom>
                          <a:avLst/>
                          <a:gdLst>
                            <a:gd name="T0" fmla="*/ 0 w 1069"/>
                            <a:gd name="T1" fmla="*/ 0 h 711"/>
                            <a:gd name="T2" fmla="*/ 0 w 1069"/>
                            <a:gd name="T3" fmla="*/ 711 h 711"/>
                            <a:gd name="T4" fmla="*/ 1069 w 1069"/>
                            <a:gd name="T5" fmla="*/ 711 h 711"/>
                            <a:gd name="T6" fmla="*/ 1069 w 1069"/>
                            <a:gd name="T7" fmla="*/ 245 h 711"/>
                            <a:gd name="T8" fmla="*/ 0 w 1069"/>
                            <a:gd name="T9" fmla="*/ 0 h 7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9" h="711">
                              <a:moveTo>
                                <a:pt x="0" y="0"/>
                              </a:moveTo>
                              <a:cubicBezTo>
                                <a:pt x="0" y="711"/>
                                <a:pt x="0" y="711"/>
                                <a:pt x="0" y="711"/>
                              </a:cubicBezTo>
                              <a:cubicBezTo>
                                <a:pt x="1069" y="711"/>
                                <a:pt x="1069" y="711"/>
                                <a:pt x="1069" y="711"/>
                              </a:cubicBezTo>
                              <a:cubicBezTo>
                                <a:pt x="1069" y="245"/>
                                <a:pt x="1069" y="245"/>
                                <a:pt x="1069" y="245"/>
                              </a:cubicBezTo>
                              <a:cubicBezTo>
                                <a:pt x="691" y="186"/>
                                <a:pt x="292" y="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63EAC" id="Freeform 5" o:spid="_x0000_s1026" style="position:absolute;margin-left:0;margin-top:130.1pt;width:256.1pt;height:170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069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" path="m,c,711,,711,,711v1069,,1069,,1069,c1069,245,1069,245,1069,245,691,186,292,104,,xe" fillcolor="#fffffe" stroked="f" strokecolor="#212120">
                <v:shadow color="#8c8682"/>
                <v:path arrowok="t" o:connecttype="custom" o:connectlocs="0,0;0,2163445;3252470,2163445;3252470,745491;0,0" o:connectangles="0,0,0,0,0"/>
                <w10:wrap anchory="page"/>
              </v:shape>
            </w:pict>
          </mc:Fallback>
        </mc:AlternateContent>
      </w:r>
      <w:r w:rsidR="008B5AC0">
        <w:br w:type="page"/>
      </w: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799B374" wp14:editId="4E863D6F">
                <wp:simplePos x="0" y="0"/>
                <wp:positionH relativeFrom="column">
                  <wp:posOffset>-74295</wp:posOffset>
                </wp:positionH>
                <wp:positionV relativeFrom="paragraph">
                  <wp:posOffset>0</wp:posOffset>
                </wp:positionV>
                <wp:extent cx="3146425" cy="381000"/>
                <wp:effectExtent l="0" t="0" r="0" b="0"/>
                <wp:wrapSquare wrapText="bothSides"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425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5CBE" w:rsidRPr="00CE5D2F" w:rsidRDefault="00E35CBE" w:rsidP="00E35CBE">
                            <w:pPr>
                              <w:jc w:val="center"/>
                              <w:rPr>
                                <w:rFonts w:ascii="Gill Sans MT" w:eastAsiaTheme="majorEastAsia" w:hAnsi="Gill Sans MT" w:cstheme="majorBid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E5D2F">
                              <w:rPr>
                                <w:rFonts w:ascii="Gill Sans MT" w:eastAsiaTheme="majorEastAsia" w:hAnsi="Gill Sans MT" w:cstheme="majorBid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CHOICES LEARNING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9B374" id="Rectangle 44" o:spid="_x0000_s1039" style="position:absolute;margin-left:-5.85pt;margin-top:0;width:247.75pt;height:30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" fillcolor="#4472c4 [3204]" stroked="f" strokeweight="1pt">
                <v:textbox>
                  <w:txbxContent>
                    <w:p w:rsidR="00E35CBE" w:rsidRPr="00CE5D2F" w:rsidRDefault="00E35CBE" w:rsidP="00E35CBE">
                      <w:pPr>
                        <w:jc w:val="center"/>
                        <w:rPr>
                          <w:rFonts w:ascii="Gill Sans MT" w:eastAsiaTheme="majorEastAsia" w:hAnsi="Gill Sans MT" w:cstheme="majorBid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CE5D2F">
                        <w:rPr>
                          <w:rFonts w:ascii="Gill Sans MT" w:eastAsiaTheme="majorEastAsia" w:hAnsi="Gill Sans MT" w:cstheme="majorBidi"/>
                          <w:b/>
                          <w:color w:val="FFFFFF" w:themeColor="background1"/>
                          <w:sz w:val="30"/>
                          <w:szCs w:val="30"/>
                        </w:rPr>
                        <w:t>CHOICES LEARNING CENTER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A61AB33" wp14:editId="1FF19A85">
                <wp:simplePos x="0" y="0"/>
                <wp:positionH relativeFrom="column">
                  <wp:posOffset>-74295</wp:posOffset>
                </wp:positionH>
                <wp:positionV relativeFrom="paragraph">
                  <wp:posOffset>365125</wp:posOffset>
                </wp:positionV>
                <wp:extent cx="3146425" cy="1994535"/>
                <wp:effectExtent l="0" t="0" r="0" b="571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25" cy="19945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623D" w:rsidRPr="0009623D" w:rsidRDefault="0009623D" w:rsidP="0009623D">
                            <w:pPr>
                              <w:rPr>
                                <w:rFonts w:ascii="Gill Sans MT" w:hAnsi="Gill Sans MT"/>
                                <w:color w:val="4472C4" w:themeColor="accent1"/>
                                <w:sz w:val="28"/>
                              </w:rPr>
                            </w:pPr>
                          </w:p>
                          <w:p w:rsidR="0009623D" w:rsidRPr="0029206D" w:rsidRDefault="0009623D" w:rsidP="0009623D">
                            <w:pPr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</w:pPr>
                            <w:r w:rsidRPr="0029206D">
                              <w:rPr>
                                <w:rFonts w:ascii="Gill Sans MT" w:hAnsi="Gill Sans MT"/>
                                <w:color w:val="1F4E79" w:themeColor="accent5" w:themeShade="80"/>
                                <w:sz w:val="32"/>
                              </w:rPr>
                              <w:t>The CFH Choices Learning Center provides opportunities to:</w:t>
                            </w:r>
                          </w:p>
                          <w:p w:rsidR="0009623D" w:rsidRPr="00CE5D2F" w:rsidRDefault="0009623D" w:rsidP="0009623D">
                            <w:pPr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</w:pPr>
                          </w:p>
                          <w:p w:rsidR="0009623D" w:rsidRPr="00CD3789" w:rsidRDefault="0009623D" w:rsidP="00CD37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900"/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</w:pPr>
                            <w:r w:rsidRPr="00CD3789"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  <w:t>Search for jobs</w:t>
                            </w:r>
                          </w:p>
                          <w:p w:rsidR="0009623D" w:rsidRPr="00CD3789" w:rsidRDefault="0009623D" w:rsidP="00CD37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900"/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</w:pPr>
                            <w:r w:rsidRPr="00CD3789"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  <w:t>Submit applications</w:t>
                            </w:r>
                          </w:p>
                          <w:p w:rsidR="0009623D" w:rsidRPr="00CD3789" w:rsidRDefault="0009623D" w:rsidP="00CD37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900"/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</w:pPr>
                            <w:r w:rsidRPr="00CD3789"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  <w:t>Enhance your skills</w:t>
                            </w:r>
                          </w:p>
                          <w:p w:rsidR="0009623D" w:rsidRPr="00CD3789" w:rsidRDefault="0009623D" w:rsidP="00CD378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900"/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</w:pPr>
                            <w:r w:rsidRPr="00CD3789">
                              <w:rPr>
                                <w:rFonts w:ascii="Gill Sans MT" w:hAnsi="Gill Sans MT"/>
                                <w:color w:val="1F4E79" w:themeColor="accent5" w:themeShade="80"/>
                                <w:sz w:val="28"/>
                              </w:rPr>
                              <w:t>Complete Choices 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AB33" id="Text Box 36" o:spid="_x0000_s1040" type="#_x0000_t202" style="position:absolute;margin-left:-5.85pt;margin-top:28.75pt;width:247.75pt;height:157.0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" fillcolor="#d9e2f3 [660]" stroked="f" strokeweight=".5pt">
                <v:textbox>
                  <w:txbxContent>
                    <w:p w:rsidR="0009623D" w:rsidRPr="0009623D" w:rsidRDefault="0009623D" w:rsidP="0009623D">
                      <w:pPr>
                        <w:rPr>
                          <w:rFonts w:ascii="Gill Sans MT" w:hAnsi="Gill Sans MT"/>
                          <w:color w:val="4472C4" w:themeColor="accent1"/>
                          <w:sz w:val="28"/>
                        </w:rPr>
                      </w:pPr>
                    </w:p>
                    <w:p w:rsidR="0009623D" w:rsidRPr="0029206D" w:rsidRDefault="0009623D" w:rsidP="0009623D">
                      <w:pPr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</w:pPr>
                      <w:r w:rsidRPr="0029206D">
                        <w:rPr>
                          <w:rFonts w:ascii="Gill Sans MT" w:hAnsi="Gill Sans MT"/>
                          <w:color w:val="1F4E79" w:themeColor="accent5" w:themeShade="80"/>
                          <w:sz w:val="32"/>
                        </w:rPr>
                        <w:t>The CFH Choices Learning Center provides opportunities to:</w:t>
                      </w:r>
                    </w:p>
                    <w:p w:rsidR="0009623D" w:rsidRPr="00CE5D2F" w:rsidRDefault="0009623D" w:rsidP="0009623D">
                      <w:pPr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</w:pPr>
                    </w:p>
                    <w:p w:rsidR="0009623D" w:rsidRPr="00CD3789" w:rsidRDefault="0009623D" w:rsidP="00CD378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900"/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</w:pPr>
                      <w:r w:rsidRPr="00CD3789"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  <w:t>Search for jobs</w:t>
                      </w:r>
                    </w:p>
                    <w:p w:rsidR="0009623D" w:rsidRPr="00CD3789" w:rsidRDefault="0009623D" w:rsidP="00CD378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900"/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</w:pPr>
                      <w:r w:rsidRPr="00CD3789"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  <w:t>Submit applications</w:t>
                      </w:r>
                    </w:p>
                    <w:p w:rsidR="0009623D" w:rsidRPr="00CD3789" w:rsidRDefault="0009623D" w:rsidP="00CD378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900"/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</w:pPr>
                      <w:r w:rsidRPr="00CD3789"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  <w:t>Enhance your skills</w:t>
                      </w:r>
                    </w:p>
                    <w:p w:rsidR="0009623D" w:rsidRPr="00CD3789" w:rsidRDefault="0009623D" w:rsidP="00CD378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900"/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</w:pPr>
                      <w:r w:rsidRPr="00CD3789">
                        <w:rPr>
                          <w:rFonts w:ascii="Gill Sans MT" w:hAnsi="Gill Sans MT"/>
                          <w:color w:val="1F4E79" w:themeColor="accent5" w:themeShade="80"/>
                          <w:sz w:val="28"/>
                        </w:rPr>
                        <w:t>Complete Choices classes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8448" behindDoc="0" locked="0" layoutInCell="1" allowOverlap="1" wp14:anchorId="030394AB" wp14:editId="3B6B156D">
                <wp:simplePos x="0" y="0"/>
                <wp:positionH relativeFrom="column">
                  <wp:posOffset>3405249</wp:posOffset>
                </wp:positionH>
                <wp:positionV relativeFrom="page">
                  <wp:posOffset>617517</wp:posOffset>
                </wp:positionV>
                <wp:extent cx="2925445" cy="5415148"/>
                <wp:effectExtent l="0" t="0" r="8255" b="0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54151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35CBE" w:rsidRDefault="00E35CBE" w:rsidP="008B5AC0">
                            <w:pPr>
                              <w:widowControl w:val="0"/>
                              <w:spacing w:line="280" w:lineRule="exact"/>
                              <w:rPr>
                                <w:rFonts w:ascii="Gill Sans MT" w:hAnsi="Gill Sans MT" w:cs="Arial"/>
                                <w:b/>
                                <w:color w:val="4472C4" w:themeColor="accent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8B5AC0" w:rsidRPr="002E4F75" w:rsidRDefault="00AF74FB" w:rsidP="00E35CBE">
                            <w:pPr>
                              <w:widowControl w:val="0"/>
                              <w:spacing w:line="280" w:lineRule="exact"/>
                              <w:ind w:left="270" w:right="404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-22"/>
                                <w:sz w:val="28"/>
                                <w:szCs w:val="24"/>
                                <w:lang w:val="en"/>
                              </w:rPr>
                            </w:pPr>
                            <w:r w:rsidRPr="002E4F75"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-22"/>
                                <w:w w:val="90"/>
                                <w:sz w:val="28"/>
                                <w:szCs w:val="24"/>
                                <w:lang w:val="en"/>
                              </w:rPr>
                              <w:t>FINANCIAL</w:t>
                            </w:r>
                            <w:r w:rsidR="008B5AC0" w:rsidRPr="002E4F75"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-22"/>
                                <w:w w:val="90"/>
                                <w:sz w:val="28"/>
                                <w:szCs w:val="24"/>
                                <w:lang w:val="en"/>
                              </w:rPr>
                              <w:t xml:space="preserve"> MANAGEMENT</w:t>
                            </w:r>
                          </w:p>
                          <w:p w:rsidR="00AF74FB" w:rsidRPr="00CE5D2F" w:rsidRDefault="00534A56" w:rsidP="004E3EA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ind w:left="270" w:right="404" w:firstLine="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Analyzing </w:t>
                            </w:r>
                            <w:r w:rsidR="00AF74FB"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spending habits</w:t>
                            </w:r>
                          </w:p>
                          <w:p w:rsidR="00AF74FB" w:rsidRPr="00CE5D2F" w:rsidRDefault="004E3EA7" w:rsidP="004E3EA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ind w:left="270" w:right="404" w:firstLine="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Budgeting</w:t>
                            </w:r>
                          </w:p>
                          <w:p w:rsidR="008B5AC0" w:rsidRPr="00CE5D2F" w:rsidRDefault="004E3EA7" w:rsidP="004E3EA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ind w:right="404" w:hanging="45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Fulfilling</w:t>
                            </w:r>
                            <w:r w:rsidR="00AF74FB"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 contracts</w:t>
                            </w:r>
                          </w:p>
                          <w:p w:rsidR="00585F96" w:rsidRPr="00CE5D2F" w:rsidRDefault="00585F96" w:rsidP="00E35CBE">
                            <w:pPr>
                              <w:widowControl w:val="0"/>
                              <w:spacing w:line="280" w:lineRule="exact"/>
                              <w:ind w:left="270" w:right="404"/>
                              <w:jc w:val="both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20"/>
                                <w:w w:val="90"/>
                                <w:sz w:val="28"/>
                                <w:szCs w:val="24"/>
                                <w:lang w:val="en"/>
                              </w:rPr>
                            </w:pPr>
                          </w:p>
                          <w:p w:rsidR="00585F96" w:rsidRPr="002E4F75" w:rsidRDefault="00585F96" w:rsidP="00E35CBE">
                            <w:pPr>
                              <w:widowControl w:val="0"/>
                              <w:spacing w:line="280" w:lineRule="exact"/>
                              <w:ind w:left="270" w:right="404"/>
                              <w:jc w:val="both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-22"/>
                                <w:w w:val="90"/>
                                <w:sz w:val="28"/>
                                <w:szCs w:val="24"/>
                                <w:lang w:val="en"/>
                              </w:rPr>
                            </w:pPr>
                            <w:r w:rsidRPr="002E4F75"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-22"/>
                                <w:w w:val="90"/>
                                <w:sz w:val="28"/>
                                <w:szCs w:val="24"/>
                                <w:lang w:val="en"/>
                              </w:rPr>
                              <w:t xml:space="preserve">EMPLOYMENT READINESS </w:t>
                            </w:r>
                          </w:p>
                          <w:p w:rsidR="00585F96" w:rsidRPr="00CE5D2F" w:rsidRDefault="00534A56" w:rsidP="004E3EA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ind w:left="270" w:right="404" w:firstLine="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Successfully completing</w:t>
                            </w: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ab/>
                            </w:r>
                            <w:r w:rsidR="00585F96"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applications</w:t>
                            </w:r>
                          </w:p>
                          <w:p w:rsidR="00585F96" w:rsidRPr="00CE5D2F" w:rsidRDefault="0079752F" w:rsidP="004E3EA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ind w:left="270" w:right="404" w:firstLine="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Writing </w:t>
                            </w:r>
                            <w:r w:rsidR="00534A56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an effective </w:t>
                            </w:r>
                            <w:r w:rsidR="00585F96"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resume</w:t>
                            </w:r>
                          </w:p>
                          <w:p w:rsidR="00585F96" w:rsidRPr="00CE5D2F" w:rsidRDefault="0079752F" w:rsidP="004E3EA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ind w:right="404" w:hanging="45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Developing</w:t>
                            </w:r>
                            <w:r w:rsidR="00CD3789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 strong</w:t>
                            </w: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i</w:t>
                            </w:r>
                            <w:r w:rsidR="00585F96"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nterview</w:t>
                            </w:r>
                            <w:r w:rsidR="004E3EA7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 techniques</w:t>
                            </w:r>
                          </w:p>
                          <w:p w:rsidR="00585F96" w:rsidRPr="00CE5D2F" w:rsidRDefault="00CD3789" w:rsidP="004E3EA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ind w:left="270" w:right="404" w:firstLine="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Building succesful</w:t>
                            </w:r>
                            <w:r w:rsidR="004E3EA7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 habits for </w:t>
                            </w: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ab/>
                            </w:r>
                            <w:r w:rsidR="004E3EA7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employees</w:t>
                            </w:r>
                          </w:p>
                          <w:p w:rsidR="00585F96" w:rsidRPr="002E4F75" w:rsidRDefault="00585F96" w:rsidP="00E35CBE">
                            <w:pPr>
                              <w:widowControl w:val="0"/>
                              <w:spacing w:line="280" w:lineRule="exact"/>
                              <w:ind w:left="270" w:right="404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-22"/>
                                <w:w w:val="90"/>
                                <w:sz w:val="28"/>
                                <w:szCs w:val="24"/>
                                <w:lang w:val="en"/>
                              </w:rPr>
                            </w:pPr>
                          </w:p>
                          <w:p w:rsidR="00585F96" w:rsidRPr="002E4F75" w:rsidRDefault="00585F96" w:rsidP="00E35CBE">
                            <w:pPr>
                              <w:widowControl w:val="0"/>
                              <w:spacing w:line="280" w:lineRule="exact"/>
                              <w:ind w:left="270" w:right="404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-22"/>
                                <w:w w:val="90"/>
                                <w:sz w:val="28"/>
                                <w:szCs w:val="24"/>
                                <w:lang w:val="en"/>
                              </w:rPr>
                            </w:pPr>
                            <w:r w:rsidRPr="002E4F75"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-22"/>
                                <w:w w:val="90"/>
                                <w:sz w:val="28"/>
                                <w:szCs w:val="24"/>
                                <w:lang w:val="en"/>
                              </w:rPr>
                              <w:t xml:space="preserve">PHYSICAL WELL-BEING </w:t>
                            </w:r>
                          </w:p>
                          <w:p w:rsidR="00585F96" w:rsidRPr="00CE5D2F" w:rsidRDefault="004E3EA7" w:rsidP="00E35CB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80" w:lineRule="exact"/>
                              <w:ind w:left="270" w:right="404" w:firstLine="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w w:val="90"/>
                                <w:sz w:val="28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w w:val="90"/>
                                <w:sz w:val="28"/>
                                <w:szCs w:val="24"/>
                                <w:lang w:val="en"/>
                              </w:rPr>
                              <w:t>Caring for self and family</w:t>
                            </w:r>
                          </w:p>
                          <w:p w:rsidR="00585F96" w:rsidRPr="00CE5D2F" w:rsidRDefault="00585F96" w:rsidP="00E35CBE">
                            <w:pPr>
                              <w:widowControl w:val="0"/>
                              <w:spacing w:line="280" w:lineRule="exact"/>
                              <w:ind w:left="270" w:right="404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w w:val="90"/>
                                <w:sz w:val="28"/>
                                <w:szCs w:val="24"/>
                                <w:lang w:val="en"/>
                              </w:rPr>
                            </w:pPr>
                          </w:p>
                          <w:p w:rsidR="00585F96" w:rsidRPr="002E4F75" w:rsidRDefault="00585F96" w:rsidP="002E4F75">
                            <w:pPr>
                              <w:widowControl w:val="0"/>
                              <w:spacing w:line="280" w:lineRule="exact"/>
                              <w:ind w:left="270" w:right="41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-22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2E4F75"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-22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BUILDING GOOD RELATIONSHIPS</w:t>
                            </w:r>
                          </w:p>
                          <w:p w:rsidR="00585F96" w:rsidRPr="00CE5D2F" w:rsidRDefault="004E3EA7" w:rsidP="0079752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ind w:right="404" w:hanging="45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The importance of various types of relationships</w:t>
                            </w:r>
                          </w:p>
                          <w:p w:rsidR="00585F96" w:rsidRPr="00CE5D2F" w:rsidRDefault="004E3EA7" w:rsidP="0079752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ind w:right="404" w:hanging="45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B</w:t>
                            </w:r>
                            <w:r w:rsidR="00585F96"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uilding good relationships</w:t>
                            </w:r>
                            <w:r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 through effective communication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94AB" id="_x0000_s1041" type="#_x0000_t202" style="position:absolute;margin-left:268.15pt;margin-top:48.6pt;width:230.35pt;height:426.4pt;z-index:251688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" fillcolor="#d9e2f3 [660]" stroked="f" insetpen="t">
                <v:textbox inset="2.88pt,2.88pt,2.88pt,2.88pt">
                  <w:txbxContent>
                    <w:p w:rsidR="00E35CBE" w:rsidRDefault="00E35CBE" w:rsidP="008B5AC0">
                      <w:pPr>
                        <w:widowControl w:val="0"/>
                        <w:spacing w:line="280" w:lineRule="exact"/>
                        <w:rPr>
                          <w:rFonts w:ascii="Gill Sans MT" w:hAnsi="Gill Sans MT" w:cs="Arial"/>
                          <w:b/>
                          <w:color w:val="4472C4" w:themeColor="accent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:rsidR="008B5AC0" w:rsidRPr="002E4F75" w:rsidRDefault="00AF74FB" w:rsidP="00E35CBE">
                      <w:pPr>
                        <w:widowControl w:val="0"/>
                        <w:spacing w:line="280" w:lineRule="exact"/>
                        <w:ind w:left="270" w:right="404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-22"/>
                          <w:sz w:val="28"/>
                          <w:szCs w:val="24"/>
                          <w:lang w:val="en"/>
                        </w:rPr>
                      </w:pPr>
                      <w:r w:rsidRPr="002E4F75"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-22"/>
                          <w:w w:val="90"/>
                          <w:sz w:val="28"/>
                          <w:szCs w:val="24"/>
                          <w:lang w:val="en"/>
                        </w:rPr>
                        <w:t>FINANCIAL</w:t>
                      </w:r>
                      <w:r w:rsidR="008B5AC0" w:rsidRPr="002E4F75"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-22"/>
                          <w:w w:val="90"/>
                          <w:sz w:val="28"/>
                          <w:szCs w:val="24"/>
                          <w:lang w:val="en"/>
                        </w:rPr>
                        <w:t xml:space="preserve"> MANAGEMENT</w:t>
                      </w:r>
                    </w:p>
                    <w:p w:rsidR="00AF74FB" w:rsidRPr="00CE5D2F" w:rsidRDefault="00534A56" w:rsidP="004E3EA7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ind w:left="270" w:right="404" w:firstLine="0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Analyzing </w:t>
                      </w:r>
                      <w:r w:rsidR="00AF74FB"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spending habits</w:t>
                      </w:r>
                    </w:p>
                    <w:p w:rsidR="00AF74FB" w:rsidRPr="00CE5D2F" w:rsidRDefault="004E3EA7" w:rsidP="004E3EA7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ind w:left="270" w:right="404" w:firstLine="0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Budgeting</w:t>
                      </w:r>
                    </w:p>
                    <w:p w:rsidR="008B5AC0" w:rsidRPr="00CE5D2F" w:rsidRDefault="004E3EA7" w:rsidP="004E3EA7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ind w:right="404" w:hanging="450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Fulfilling</w:t>
                      </w:r>
                      <w:r w:rsidR="00AF74FB"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 contracts</w:t>
                      </w:r>
                    </w:p>
                    <w:p w:rsidR="00585F96" w:rsidRPr="00CE5D2F" w:rsidRDefault="00585F96" w:rsidP="00E35CBE">
                      <w:pPr>
                        <w:widowControl w:val="0"/>
                        <w:spacing w:line="280" w:lineRule="exact"/>
                        <w:ind w:left="270" w:right="404"/>
                        <w:jc w:val="both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20"/>
                          <w:w w:val="90"/>
                          <w:sz w:val="28"/>
                          <w:szCs w:val="24"/>
                          <w:lang w:val="en"/>
                        </w:rPr>
                      </w:pPr>
                    </w:p>
                    <w:p w:rsidR="00585F96" w:rsidRPr="002E4F75" w:rsidRDefault="00585F96" w:rsidP="00E35CBE">
                      <w:pPr>
                        <w:widowControl w:val="0"/>
                        <w:spacing w:line="280" w:lineRule="exact"/>
                        <w:ind w:left="270" w:right="404"/>
                        <w:jc w:val="both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-22"/>
                          <w:w w:val="90"/>
                          <w:sz w:val="28"/>
                          <w:szCs w:val="24"/>
                          <w:lang w:val="en"/>
                        </w:rPr>
                      </w:pPr>
                      <w:r w:rsidRPr="002E4F75"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-22"/>
                          <w:w w:val="90"/>
                          <w:sz w:val="28"/>
                          <w:szCs w:val="24"/>
                          <w:lang w:val="en"/>
                        </w:rPr>
                        <w:t xml:space="preserve">EMPLOYMENT READINESS </w:t>
                      </w:r>
                    </w:p>
                    <w:p w:rsidR="00585F96" w:rsidRPr="00CE5D2F" w:rsidRDefault="00534A56" w:rsidP="004E3EA7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ind w:left="270" w:right="404" w:firstLine="0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Successfully completing</w:t>
                      </w: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ab/>
                      </w:r>
                      <w:r w:rsidR="00585F96"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applications</w:t>
                      </w:r>
                    </w:p>
                    <w:p w:rsidR="00585F96" w:rsidRPr="00CE5D2F" w:rsidRDefault="0079752F" w:rsidP="004E3EA7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ind w:left="270" w:right="404" w:firstLine="0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Writing </w:t>
                      </w:r>
                      <w:r w:rsidR="00534A56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an effective </w:t>
                      </w:r>
                      <w:r w:rsidR="00585F96"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resume</w:t>
                      </w:r>
                    </w:p>
                    <w:p w:rsidR="00585F96" w:rsidRPr="00CE5D2F" w:rsidRDefault="0079752F" w:rsidP="004E3EA7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ind w:right="404" w:hanging="450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Developing</w:t>
                      </w:r>
                      <w:r w:rsidR="00CD3789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 strong</w:t>
                      </w: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 </w:t>
                      </w: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i</w:t>
                      </w:r>
                      <w:r w:rsidR="00585F96"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nterview</w:t>
                      </w:r>
                      <w:r w:rsidR="004E3EA7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 techniques</w:t>
                      </w:r>
                    </w:p>
                    <w:p w:rsidR="00585F96" w:rsidRPr="00CE5D2F" w:rsidRDefault="00CD3789" w:rsidP="004E3EA7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ind w:left="270" w:right="404" w:firstLine="0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Building succesful</w:t>
                      </w:r>
                      <w:r w:rsidR="004E3EA7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 habits for </w:t>
                      </w: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ab/>
                      </w:r>
                      <w:r w:rsidR="004E3EA7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employees</w:t>
                      </w:r>
                    </w:p>
                    <w:p w:rsidR="00585F96" w:rsidRPr="002E4F75" w:rsidRDefault="00585F96" w:rsidP="00E35CBE">
                      <w:pPr>
                        <w:widowControl w:val="0"/>
                        <w:spacing w:line="280" w:lineRule="exact"/>
                        <w:ind w:left="270" w:right="404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-22"/>
                          <w:w w:val="90"/>
                          <w:sz w:val="28"/>
                          <w:szCs w:val="24"/>
                          <w:lang w:val="en"/>
                        </w:rPr>
                      </w:pPr>
                    </w:p>
                    <w:p w:rsidR="00585F96" w:rsidRPr="002E4F75" w:rsidRDefault="00585F96" w:rsidP="00E35CBE">
                      <w:pPr>
                        <w:widowControl w:val="0"/>
                        <w:spacing w:line="280" w:lineRule="exact"/>
                        <w:ind w:left="270" w:right="404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-22"/>
                          <w:w w:val="90"/>
                          <w:sz w:val="28"/>
                          <w:szCs w:val="24"/>
                          <w:lang w:val="en"/>
                        </w:rPr>
                      </w:pPr>
                      <w:r w:rsidRPr="002E4F75"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-22"/>
                          <w:w w:val="90"/>
                          <w:sz w:val="28"/>
                          <w:szCs w:val="24"/>
                          <w:lang w:val="en"/>
                        </w:rPr>
                        <w:t xml:space="preserve">PHYSICAL WELL-BEING </w:t>
                      </w:r>
                    </w:p>
                    <w:p w:rsidR="00585F96" w:rsidRPr="00CE5D2F" w:rsidRDefault="004E3EA7" w:rsidP="00E35CBE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line="280" w:lineRule="exact"/>
                        <w:ind w:left="270" w:right="404" w:firstLine="0"/>
                        <w:rPr>
                          <w:rFonts w:ascii="Gill Sans MT" w:hAnsi="Gill Sans MT" w:cs="Arial"/>
                          <w:color w:val="1F4E79" w:themeColor="accent5" w:themeShade="80"/>
                          <w:w w:val="90"/>
                          <w:sz w:val="28"/>
                          <w:szCs w:val="24"/>
                          <w:lang w:val="en"/>
                        </w:rPr>
                      </w:pP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w w:val="90"/>
                          <w:sz w:val="28"/>
                          <w:szCs w:val="24"/>
                          <w:lang w:val="en"/>
                        </w:rPr>
                        <w:t>Caring for self and family</w:t>
                      </w:r>
                    </w:p>
                    <w:p w:rsidR="00585F96" w:rsidRPr="00CE5D2F" w:rsidRDefault="00585F96" w:rsidP="00E35CBE">
                      <w:pPr>
                        <w:widowControl w:val="0"/>
                        <w:spacing w:line="280" w:lineRule="exact"/>
                        <w:ind w:left="270" w:right="404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w w:val="90"/>
                          <w:sz w:val="28"/>
                          <w:szCs w:val="24"/>
                          <w:lang w:val="en"/>
                        </w:rPr>
                      </w:pPr>
                    </w:p>
                    <w:p w:rsidR="00585F96" w:rsidRPr="002E4F75" w:rsidRDefault="00585F96" w:rsidP="002E4F75">
                      <w:pPr>
                        <w:widowControl w:val="0"/>
                        <w:spacing w:line="280" w:lineRule="exact"/>
                        <w:ind w:left="270" w:right="41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-22"/>
                          <w:w w:val="90"/>
                          <w:sz w:val="28"/>
                          <w:szCs w:val="28"/>
                          <w:lang w:val="en"/>
                        </w:rPr>
                      </w:pPr>
                      <w:r w:rsidRPr="002E4F75"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-22"/>
                          <w:w w:val="90"/>
                          <w:sz w:val="28"/>
                          <w:szCs w:val="28"/>
                          <w:lang w:val="en"/>
                        </w:rPr>
                        <w:t>BUILDING GOOD RELATIONSHIPS</w:t>
                      </w:r>
                    </w:p>
                    <w:p w:rsidR="00585F96" w:rsidRPr="00CE5D2F" w:rsidRDefault="004E3EA7" w:rsidP="0079752F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ind w:right="404" w:hanging="450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The importance of various types of relationships</w:t>
                      </w:r>
                    </w:p>
                    <w:p w:rsidR="00585F96" w:rsidRPr="00CE5D2F" w:rsidRDefault="004E3EA7" w:rsidP="0079752F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ind w:right="404" w:hanging="450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B</w:t>
                      </w:r>
                      <w:r w:rsidR="00585F96"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uilding good relationships</w:t>
                      </w:r>
                      <w:r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 through effective communication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2F3B9DF" wp14:editId="4B2E69AA">
                <wp:simplePos x="0" y="0"/>
                <wp:positionH relativeFrom="column">
                  <wp:posOffset>3404870</wp:posOffset>
                </wp:positionH>
                <wp:positionV relativeFrom="paragraph">
                  <wp:posOffset>0</wp:posOffset>
                </wp:positionV>
                <wp:extent cx="2924810" cy="381000"/>
                <wp:effectExtent l="0" t="0" r="8890" b="0"/>
                <wp:wrapSquare wrapText="bothSides"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810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5CBE" w:rsidRPr="00CE5D2F" w:rsidRDefault="00E35CBE" w:rsidP="009A622F">
                            <w:pPr>
                              <w:jc w:val="center"/>
                              <w:rPr>
                                <w:rFonts w:ascii="Gill Sans MT" w:eastAsiaTheme="majorEastAsia" w:hAnsi="Gill Sans MT" w:cstheme="majorBid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E5D2F">
                              <w:rPr>
                                <w:rFonts w:ascii="Gill Sans MT" w:eastAsiaTheme="majorEastAsia" w:hAnsi="Gill Sans MT" w:cstheme="majorBid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WHAT IS CHOICES?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3B9DF" id="Rectangle 43" o:spid="_x0000_s1042" style="position:absolute;margin-left:268.1pt;margin-top:0;width:230.3pt;height:30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" fillcolor="#4472c4 [3204]" stroked="f" strokeweight="1pt">
                <v:textbox>
                  <w:txbxContent>
                    <w:p w:rsidR="00E35CBE" w:rsidRPr="00CE5D2F" w:rsidRDefault="00E35CBE" w:rsidP="009A622F">
                      <w:pPr>
                        <w:jc w:val="center"/>
                        <w:rPr>
                          <w:rFonts w:ascii="Gill Sans MT" w:eastAsiaTheme="majorEastAsia" w:hAnsi="Gill Sans MT" w:cstheme="majorBid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CE5D2F">
                        <w:rPr>
                          <w:rFonts w:ascii="Gill Sans MT" w:eastAsiaTheme="majorEastAsia" w:hAnsi="Gill Sans MT" w:cstheme="majorBidi"/>
                          <w:b/>
                          <w:color w:val="FFFFFF" w:themeColor="background1"/>
                          <w:sz w:val="30"/>
                          <w:szCs w:val="30"/>
                        </w:rPr>
                        <w:t>WHAT IS CHOICES?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85A2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6C77A04A" wp14:editId="444D31C4">
                <wp:simplePos x="0" y="0"/>
                <wp:positionH relativeFrom="column">
                  <wp:posOffset>6647688</wp:posOffset>
                </wp:positionH>
                <wp:positionV relativeFrom="page">
                  <wp:posOffset>614477</wp:posOffset>
                </wp:positionV>
                <wp:extent cx="2906395" cy="1506931"/>
                <wp:effectExtent l="0" t="0" r="8255" b="0"/>
                <wp:wrapNone/>
                <wp:docPr id="5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15069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CD3789" w:rsidRPr="00CD3789" w:rsidRDefault="00CD3789" w:rsidP="00CD3789">
                            <w:pPr>
                              <w:widowControl w:val="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Cs w:val="22"/>
                                <w:lang w:val="en"/>
                              </w:rPr>
                            </w:pPr>
                          </w:p>
                          <w:p w:rsidR="008B5AC0" w:rsidRPr="00CE5D2F" w:rsidRDefault="00352964" w:rsidP="002120FA">
                            <w:pPr>
                              <w:widowControl w:val="0"/>
                              <w:spacing w:line="360" w:lineRule="exact"/>
                              <w:ind w:left="18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</w:pPr>
                            <w:r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 xml:space="preserve">Currently the Center is open three days a week </w:t>
                            </w:r>
                          </w:p>
                          <w:p w:rsidR="00352964" w:rsidRPr="00CE5D2F" w:rsidRDefault="00352964" w:rsidP="002120FA">
                            <w:pPr>
                              <w:widowControl w:val="0"/>
                              <w:spacing w:line="360" w:lineRule="exact"/>
                              <w:ind w:left="18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</w:pPr>
                            <w:r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 xml:space="preserve">Monday </w:t>
                            </w:r>
                            <w:r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ab/>
                            </w:r>
                            <w:r w:rsidR="00AF5CBA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 xml:space="preserve">  </w:t>
                            </w:r>
                            <w:r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 xml:space="preserve">3 PM - </w:t>
                            </w:r>
                            <w:r w:rsidR="00AF5CBA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 xml:space="preserve">  </w:t>
                            </w:r>
                            <w:r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>7 PM</w:t>
                            </w:r>
                          </w:p>
                          <w:p w:rsidR="00352964" w:rsidRPr="00CE5D2F" w:rsidRDefault="00352964" w:rsidP="002120FA">
                            <w:pPr>
                              <w:widowControl w:val="0"/>
                              <w:spacing w:line="360" w:lineRule="exact"/>
                              <w:ind w:left="18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</w:pPr>
                            <w:r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>Tuesday</w:t>
                            </w:r>
                            <w:r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ab/>
                              <w:t>10 AM - 12 PM</w:t>
                            </w:r>
                          </w:p>
                          <w:p w:rsidR="00352964" w:rsidRDefault="00352964" w:rsidP="002120FA">
                            <w:pPr>
                              <w:widowControl w:val="0"/>
                              <w:spacing w:line="360" w:lineRule="exact"/>
                              <w:ind w:left="180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</w:pPr>
                            <w:r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>Thursday</w:t>
                            </w:r>
                            <w:r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ab/>
                            </w:r>
                            <w:r w:rsidR="00AF5CBA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 xml:space="preserve">  </w:t>
                            </w:r>
                            <w:r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 xml:space="preserve">1 PM - </w:t>
                            </w:r>
                            <w:r w:rsidR="00AF5CBA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 xml:space="preserve">  </w:t>
                            </w:r>
                            <w:r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>5 PM</w:t>
                            </w:r>
                          </w:p>
                          <w:p w:rsidR="00003EF7" w:rsidRDefault="00003EF7" w:rsidP="00352964">
                            <w:pPr>
                              <w:widowControl w:val="0"/>
                              <w:spacing w:line="360" w:lineRule="exact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</w:pPr>
                          </w:p>
                          <w:p w:rsidR="00003EF7" w:rsidRPr="00CE5D2F" w:rsidRDefault="00003EF7" w:rsidP="00352964">
                            <w:pPr>
                              <w:widowControl w:val="0"/>
                              <w:spacing w:line="360" w:lineRule="exact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</w:pPr>
                          </w:p>
                          <w:p w:rsidR="00352964" w:rsidRPr="00CE5D2F" w:rsidRDefault="00352964" w:rsidP="008B5AC0">
                            <w:pPr>
                              <w:widowControl w:val="0"/>
                              <w:spacing w:line="280" w:lineRule="exact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pacing w:val="20"/>
                                <w:w w:val="90"/>
                                <w:sz w:val="24"/>
                                <w:szCs w:val="18"/>
                                <w:lang w:val="en"/>
                              </w:rPr>
                            </w:pPr>
                          </w:p>
                          <w:p w:rsidR="00F76F46" w:rsidRPr="00CE5D2F" w:rsidRDefault="00F76F46" w:rsidP="008B5AC0">
                            <w:pPr>
                              <w:widowControl w:val="0"/>
                              <w:spacing w:line="280" w:lineRule="exact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20"/>
                                <w:w w:val="90"/>
                                <w:sz w:val="32"/>
                                <w:szCs w:val="18"/>
                                <w:lang w:val="en"/>
                              </w:rPr>
                            </w:pPr>
                          </w:p>
                          <w:p w:rsidR="00F76F46" w:rsidRPr="00CE5D2F" w:rsidRDefault="00F76F46" w:rsidP="008B5AC0">
                            <w:pPr>
                              <w:widowControl w:val="0"/>
                              <w:spacing w:line="280" w:lineRule="exact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pacing w:val="20"/>
                                <w:w w:val="90"/>
                                <w:sz w:val="32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7A04A" id="Text Box 56" o:spid="_x0000_s1043" type="#_x0000_t202" style="position:absolute;margin-left:523.45pt;margin-top:48.4pt;width:228.85pt;height:118.65pt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" fillcolor="#d9e2f3 [660]" stroked="f">
                <v:textbox inset="2.88pt,2.88pt,2.88pt,2.88pt">
                  <w:txbxContent>
                    <w:p w:rsidR="00CD3789" w:rsidRPr="00CD3789" w:rsidRDefault="00CD3789" w:rsidP="00CD3789">
                      <w:pPr>
                        <w:widowControl w:val="0"/>
                        <w:rPr>
                          <w:rFonts w:ascii="Gill Sans MT" w:hAnsi="Gill Sans MT" w:cs="Arial"/>
                          <w:color w:val="1F4E79" w:themeColor="accent5" w:themeShade="80"/>
                          <w:szCs w:val="22"/>
                          <w:lang w:val="en"/>
                        </w:rPr>
                      </w:pPr>
                    </w:p>
                    <w:p w:rsidR="008B5AC0" w:rsidRPr="00CE5D2F" w:rsidRDefault="00352964" w:rsidP="002120FA">
                      <w:pPr>
                        <w:widowControl w:val="0"/>
                        <w:spacing w:line="360" w:lineRule="exact"/>
                        <w:ind w:left="180"/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</w:pPr>
                      <w:r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 xml:space="preserve">Currently the Center is open three days a week </w:t>
                      </w:r>
                    </w:p>
                    <w:p w:rsidR="00352964" w:rsidRPr="00CE5D2F" w:rsidRDefault="00352964" w:rsidP="002120FA">
                      <w:pPr>
                        <w:widowControl w:val="0"/>
                        <w:spacing w:line="360" w:lineRule="exact"/>
                        <w:ind w:left="180"/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</w:pPr>
                      <w:r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 xml:space="preserve">Monday </w:t>
                      </w:r>
                      <w:r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ab/>
                      </w:r>
                      <w:r w:rsidR="00AF5CBA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 xml:space="preserve">  </w:t>
                      </w:r>
                      <w:r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 xml:space="preserve">3 PM - </w:t>
                      </w:r>
                      <w:r w:rsidR="00AF5CBA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 xml:space="preserve">  </w:t>
                      </w:r>
                      <w:r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>7 PM</w:t>
                      </w:r>
                    </w:p>
                    <w:p w:rsidR="00352964" w:rsidRPr="00CE5D2F" w:rsidRDefault="00352964" w:rsidP="002120FA">
                      <w:pPr>
                        <w:widowControl w:val="0"/>
                        <w:spacing w:line="360" w:lineRule="exact"/>
                        <w:ind w:left="180"/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</w:pPr>
                      <w:r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>Tuesday</w:t>
                      </w:r>
                      <w:r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ab/>
                        <w:t>10 AM - 12 PM</w:t>
                      </w:r>
                    </w:p>
                    <w:p w:rsidR="00352964" w:rsidRDefault="00352964" w:rsidP="002120FA">
                      <w:pPr>
                        <w:widowControl w:val="0"/>
                        <w:spacing w:line="360" w:lineRule="exact"/>
                        <w:ind w:left="180"/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</w:pPr>
                      <w:r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>Thursday</w:t>
                      </w:r>
                      <w:r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ab/>
                      </w:r>
                      <w:r w:rsidR="00AF5CBA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 xml:space="preserve">  </w:t>
                      </w:r>
                      <w:r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 xml:space="preserve">1 PM - </w:t>
                      </w:r>
                      <w:r w:rsidR="00AF5CBA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 xml:space="preserve">  </w:t>
                      </w:r>
                      <w:r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>5 PM</w:t>
                      </w:r>
                    </w:p>
                    <w:p w:rsidR="00003EF7" w:rsidRDefault="00003EF7" w:rsidP="00352964">
                      <w:pPr>
                        <w:widowControl w:val="0"/>
                        <w:spacing w:line="360" w:lineRule="exact"/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</w:pPr>
                    </w:p>
                    <w:p w:rsidR="00003EF7" w:rsidRPr="00CE5D2F" w:rsidRDefault="00003EF7" w:rsidP="00352964">
                      <w:pPr>
                        <w:widowControl w:val="0"/>
                        <w:spacing w:line="360" w:lineRule="exact"/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</w:pPr>
                    </w:p>
                    <w:p w:rsidR="00352964" w:rsidRPr="00CE5D2F" w:rsidRDefault="00352964" w:rsidP="008B5AC0">
                      <w:pPr>
                        <w:widowControl w:val="0"/>
                        <w:spacing w:line="280" w:lineRule="exact"/>
                        <w:rPr>
                          <w:rFonts w:ascii="Gill Sans MT" w:hAnsi="Gill Sans MT" w:cs="Arial"/>
                          <w:color w:val="1F4E79" w:themeColor="accent5" w:themeShade="80"/>
                          <w:spacing w:val="20"/>
                          <w:w w:val="90"/>
                          <w:sz w:val="24"/>
                          <w:szCs w:val="18"/>
                          <w:lang w:val="en"/>
                        </w:rPr>
                      </w:pPr>
                    </w:p>
                    <w:p w:rsidR="00F76F46" w:rsidRPr="00CE5D2F" w:rsidRDefault="00F76F46" w:rsidP="008B5AC0">
                      <w:pPr>
                        <w:widowControl w:val="0"/>
                        <w:spacing w:line="280" w:lineRule="exact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20"/>
                          <w:w w:val="90"/>
                          <w:sz w:val="32"/>
                          <w:szCs w:val="18"/>
                          <w:lang w:val="en"/>
                        </w:rPr>
                      </w:pPr>
                    </w:p>
                    <w:p w:rsidR="00F76F46" w:rsidRPr="00CE5D2F" w:rsidRDefault="00F76F46" w:rsidP="008B5AC0">
                      <w:pPr>
                        <w:widowControl w:val="0"/>
                        <w:spacing w:line="280" w:lineRule="exact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pacing w:val="20"/>
                          <w:w w:val="90"/>
                          <w:sz w:val="32"/>
                          <w:szCs w:val="18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E5D2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8D94EC9" wp14:editId="53B04484">
                <wp:simplePos x="0" y="0"/>
                <wp:positionH relativeFrom="column">
                  <wp:posOffset>6649720</wp:posOffset>
                </wp:positionH>
                <wp:positionV relativeFrom="paragraph">
                  <wp:posOffset>3175</wp:posOffset>
                </wp:positionV>
                <wp:extent cx="2906395" cy="381000"/>
                <wp:effectExtent l="0" t="0" r="8255" b="0"/>
                <wp:wrapSquare wrapText="bothSides"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1E8" w:rsidRPr="00CE5D2F" w:rsidRDefault="00E35CBE" w:rsidP="00CE5D2F">
                            <w:pPr>
                              <w:jc w:val="center"/>
                              <w:rPr>
                                <w:rFonts w:ascii="Gill Sans MT" w:eastAsiaTheme="majorEastAsia" w:hAnsi="Gill Sans MT" w:cstheme="majorBid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E5D2F">
                              <w:rPr>
                                <w:rFonts w:ascii="Gill Sans MT" w:eastAsiaTheme="majorEastAsia" w:hAnsi="Gill Sans MT" w:cstheme="majorBid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94EC9" id="Rectangle 35" o:spid="_x0000_s1044" style="position:absolute;margin-left:523.6pt;margin-top:.25pt;width:228.85pt;height:30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" fillcolor="#4472c4 [3204]" stroked="f" strokeweight="1pt">
                <v:textbox>
                  <w:txbxContent>
                    <w:p w:rsidR="006861E8" w:rsidRPr="00CE5D2F" w:rsidRDefault="00E35CBE" w:rsidP="00CE5D2F">
                      <w:pPr>
                        <w:jc w:val="center"/>
                        <w:rPr>
                          <w:rFonts w:ascii="Gill Sans MT" w:eastAsiaTheme="majorEastAsia" w:hAnsi="Gill Sans MT" w:cstheme="majorBidi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E5D2F">
                        <w:rPr>
                          <w:rFonts w:ascii="Gill Sans MT" w:eastAsiaTheme="majorEastAsia" w:hAnsi="Gill Sans MT" w:cstheme="majorBidi"/>
                          <w:b/>
                          <w:color w:val="FFFFFF" w:themeColor="background1"/>
                          <w:sz w:val="30"/>
                          <w:szCs w:val="30"/>
                        </w:rPr>
                        <w:t>HOURS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52EED">
        <w:softHyphen/>
      </w:r>
    </w:p>
    <w:p w:rsidR="008B5AC0" w:rsidRDefault="008B5AC0" w:rsidP="008B5AC0"/>
    <w:p w:rsidR="00E821E2" w:rsidRDefault="002120FA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6272" behindDoc="0" locked="0" layoutInCell="1" allowOverlap="1" wp14:anchorId="58A04F5E" wp14:editId="1911B6B2">
                <wp:simplePos x="0" y="0"/>
                <wp:positionH relativeFrom="column">
                  <wp:posOffset>6670964</wp:posOffset>
                </wp:positionH>
                <wp:positionV relativeFrom="page">
                  <wp:posOffset>3966358</wp:posOffset>
                </wp:positionV>
                <wp:extent cx="2913569" cy="914400"/>
                <wp:effectExtent l="0" t="0" r="1270" b="0"/>
                <wp:wrapNone/>
                <wp:docPr id="5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569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4E3EA7" w:rsidRPr="004E3EA7" w:rsidRDefault="004E3EA7" w:rsidP="00AF5CBA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sz w:val="36"/>
                                <w:szCs w:val="16"/>
                                <w:lang w:val="en"/>
                              </w:rPr>
                            </w:pPr>
                            <w:r w:rsidRPr="004E3EA7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sz w:val="36"/>
                                <w:szCs w:val="16"/>
                                <w:lang w:val="en"/>
                              </w:rPr>
                              <w:t xml:space="preserve">train the trainer </w:t>
                            </w:r>
                          </w:p>
                          <w:p w:rsidR="00AF5CBA" w:rsidRPr="004E3EA7" w:rsidRDefault="004E3EA7" w:rsidP="00AF5CBA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sz w:val="36"/>
                                <w:szCs w:val="16"/>
                                <w:lang w:val="en"/>
                              </w:rPr>
                            </w:pPr>
                            <w:r w:rsidRPr="004E3EA7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sz w:val="36"/>
                                <w:szCs w:val="16"/>
                                <w:lang w:val="en"/>
                              </w:rPr>
                              <w:t>sessions also available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04F5E" id="Text Box 24" o:spid="_x0000_s1045" type="#_x0000_t202" style="position:absolute;margin-left:525.25pt;margin-top:312.3pt;width:229.4pt;height:1in;z-index:251766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" fillcolor="#d9e2f3 [660]" stroked="f">
                <v:textbox inset="2.88pt,2.88pt,2.88pt,2.88pt">
                  <w:txbxContent>
                    <w:p w:rsidR="004E3EA7" w:rsidRPr="004E3EA7" w:rsidRDefault="004E3EA7" w:rsidP="00AF5CBA">
                      <w:pPr>
                        <w:widowControl w:val="0"/>
                        <w:spacing w:line="440" w:lineRule="exact"/>
                        <w:jc w:val="center"/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sz w:val="36"/>
                          <w:szCs w:val="16"/>
                          <w:lang w:val="en"/>
                        </w:rPr>
                      </w:pPr>
                      <w:r w:rsidRPr="004E3EA7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sz w:val="36"/>
                          <w:szCs w:val="16"/>
                          <w:lang w:val="en"/>
                        </w:rPr>
                        <w:t xml:space="preserve">train the trainer </w:t>
                      </w:r>
                    </w:p>
                    <w:p w:rsidR="00AF5CBA" w:rsidRPr="004E3EA7" w:rsidRDefault="004E3EA7" w:rsidP="00AF5CBA">
                      <w:pPr>
                        <w:widowControl w:val="0"/>
                        <w:spacing w:line="440" w:lineRule="exact"/>
                        <w:jc w:val="center"/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sz w:val="36"/>
                          <w:szCs w:val="16"/>
                          <w:lang w:val="en"/>
                        </w:rPr>
                      </w:pPr>
                      <w:r w:rsidRPr="004E3EA7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sz w:val="36"/>
                          <w:szCs w:val="16"/>
                          <w:lang w:val="en"/>
                        </w:rPr>
                        <w:t>sessions also available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D42B405" wp14:editId="4300ED3F">
                <wp:simplePos x="0" y="0"/>
                <wp:positionH relativeFrom="column">
                  <wp:posOffset>6670675</wp:posOffset>
                </wp:positionH>
                <wp:positionV relativeFrom="paragraph">
                  <wp:posOffset>6257925</wp:posOffset>
                </wp:positionV>
                <wp:extent cx="2954655" cy="381000"/>
                <wp:effectExtent l="0" t="0" r="0" b="0"/>
                <wp:wrapSquare wrapText="bothSides"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655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5CBE" w:rsidRDefault="00E35CBE" w:rsidP="009A622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2B405" id="Rectangle 41" o:spid="_x0000_s1046" style="position:absolute;margin-left:525.25pt;margin-top:492.75pt;width:232.65pt;height:30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" fillcolor="#4472c4 [3204]" stroked="f" strokeweight="1pt">
                <v:textbox>
                  <w:txbxContent>
                    <w:p w:rsidR="00E35CBE" w:rsidRDefault="00E35CBE" w:rsidP="009A622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6777842</wp:posOffset>
            </wp:positionH>
            <wp:positionV relativeFrom="paragraph">
              <wp:posOffset>4275942</wp:posOffset>
            </wp:positionV>
            <wp:extent cx="2685389" cy="1604645"/>
            <wp:effectExtent l="114300" t="114300" r="153670" b="1479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hoices Graduation 11.18 #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4"/>
                    <a:stretch/>
                  </pic:blipFill>
                  <pic:spPr bwMode="auto">
                    <a:xfrm>
                      <a:off x="0" y="0"/>
                      <a:ext cx="2690283" cy="1607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0453337" wp14:editId="69CAA08A">
                <wp:simplePos x="0" y="0"/>
                <wp:positionH relativeFrom="column">
                  <wp:posOffset>-3175</wp:posOffset>
                </wp:positionH>
                <wp:positionV relativeFrom="paragraph">
                  <wp:posOffset>6257925</wp:posOffset>
                </wp:positionV>
                <wp:extent cx="3074670" cy="381000"/>
                <wp:effectExtent l="0" t="0" r="0" b="0"/>
                <wp:wrapSquare wrapText="bothSides"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670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EF7" w:rsidRDefault="00003EF7" w:rsidP="009A622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53337" id="Rectangle 50" o:spid="_x0000_s1047" style="position:absolute;margin-left:-.25pt;margin-top:492.75pt;width:242.1pt;height:30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" fillcolor="#4472c4 [3204]" stroked="f" strokeweight="1pt">
                <v:textbox>
                  <w:txbxContent>
                    <w:p w:rsidR="00003EF7" w:rsidRDefault="00003EF7" w:rsidP="009A622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 wp14:anchorId="32D17C84" wp14:editId="29A2AB19">
                <wp:simplePos x="0" y="0"/>
                <wp:positionH relativeFrom="column">
                  <wp:posOffset>-38595</wp:posOffset>
                </wp:positionH>
                <wp:positionV relativeFrom="page">
                  <wp:posOffset>6092042</wp:posOffset>
                </wp:positionV>
                <wp:extent cx="3110799" cy="1068705"/>
                <wp:effectExtent l="0" t="0" r="0" b="0"/>
                <wp:wrapNone/>
                <wp:docPr id="4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799" cy="10687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4E3EA7" w:rsidRDefault="004E3EA7" w:rsidP="00AF74FB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</w:p>
                          <w:p w:rsidR="004E3EA7" w:rsidRPr="004E3EA7" w:rsidRDefault="00AF74FB" w:rsidP="00AF74FB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 w:rsidRPr="004E3EA7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Being a successful employee is </w:t>
                            </w:r>
                          </w:p>
                          <w:p w:rsidR="004E3EA7" w:rsidRPr="004E3EA7" w:rsidRDefault="00AF74FB" w:rsidP="00AF74FB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 w:rsidRPr="004E3EA7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an important factor in achieving </w:t>
                            </w:r>
                          </w:p>
                          <w:p w:rsidR="004E3EA7" w:rsidRPr="004E3EA7" w:rsidRDefault="004E3EA7" w:rsidP="00AF74FB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 w:rsidRPr="004E3EA7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dreams, therefore </w:t>
                            </w:r>
                            <w:r w:rsidR="00AF74FB" w:rsidRPr="004E3EA7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Choices </w:t>
                            </w:r>
                            <w:r w:rsidRPr="004E3EA7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is</w:t>
                            </w:r>
                            <w:r w:rsidR="00AF74FB" w:rsidRPr="004E3EA7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:rsidR="00AF74FB" w:rsidRPr="004E3EA7" w:rsidRDefault="00AF74FB" w:rsidP="004E3EA7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</w:pPr>
                            <w:r w:rsidRPr="004E3EA7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28"/>
                                <w:szCs w:val="24"/>
                                <w:lang w:val="en"/>
                              </w:rPr>
                              <w:t>available before or after work.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17C84" id="Text Box 10" o:spid="_x0000_s1048" type="#_x0000_t202" style="position:absolute;margin-left:-3.05pt;margin-top:479.7pt;width:244.95pt;height:84.1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" fillcolor="#d9e2f3 [660]" stroked="f">
                <v:textbox inset="2.88pt,2.88pt,2.88pt,2.88pt">
                  <w:txbxContent>
                    <w:p w:rsidR="004E3EA7" w:rsidRDefault="004E3EA7" w:rsidP="00AF74FB">
                      <w:pPr>
                        <w:widowControl w:val="0"/>
                        <w:spacing w:line="280" w:lineRule="exact"/>
                        <w:jc w:val="center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</w:p>
                    <w:p w:rsidR="004E3EA7" w:rsidRPr="004E3EA7" w:rsidRDefault="00AF74FB" w:rsidP="00AF74FB">
                      <w:pPr>
                        <w:widowControl w:val="0"/>
                        <w:spacing w:line="280" w:lineRule="exact"/>
                        <w:jc w:val="center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 w:rsidRPr="004E3EA7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Being a successful employee is </w:t>
                      </w:r>
                    </w:p>
                    <w:p w:rsidR="004E3EA7" w:rsidRPr="004E3EA7" w:rsidRDefault="00AF74FB" w:rsidP="00AF74FB">
                      <w:pPr>
                        <w:widowControl w:val="0"/>
                        <w:spacing w:line="280" w:lineRule="exact"/>
                        <w:jc w:val="center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 w:rsidRPr="004E3EA7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an important factor in achieving </w:t>
                      </w:r>
                    </w:p>
                    <w:p w:rsidR="004E3EA7" w:rsidRPr="004E3EA7" w:rsidRDefault="004E3EA7" w:rsidP="00AF74FB">
                      <w:pPr>
                        <w:widowControl w:val="0"/>
                        <w:spacing w:line="280" w:lineRule="exact"/>
                        <w:jc w:val="center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 w:rsidRPr="004E3EA7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dreams, therefore </w:t>
                      </w:r>
                      <w:r w:rsidR="00AF74FB" w:rsidRPr="004E3EA7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Choices </w:t>
                      </w:r>
                      <w:r w:rsidRPr="004E3EA7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is</w:t>
                      </w:r>
                      <w:r w:rsidR="00AF74FB" w:rsidRPr="004E3EA7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 xml:space="preserve"> </w:t>
                      </w:r>
                    </w:p>
                    <w:p w:rsidR="00AF74FB" w:rsidRPr="004E3EA7" w:rsidRDefault="00AF74FB" w:rsidP="004E3EA7">
                      <w:pPr>
                        <w:widowControl w:val="0"/>
                        <w:spacing w:line="280" w:lineRule="exact"/>
                        <w:jc w:val="center"/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</w:pPr>
                      <w:r w:rsidRPr="004E3EA7">
                        <w:rPr>
                          <w:rFonts w:ascii="Gill Sans MT" w:hAnsi="Gill Sans MT" w:cs="Arial"/>
                          <w:color w:val="1F4E79" w:themeColor="accent5" w:themeShade="80"/>
                          <w:sz w:val="28"/>
                          <w:szCs w:val="24"/>
                          <w:lang w:val="en"/>
                        </w:rPr>
                        <w:t>available before or after work.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352" behindDoc="0" locked="0" layoutInCell="1" allowOverlap="1" wp14:anchorId="53A3635B" wp14:editId="3E276B22">
                <wp:simplePos x="0" y="0"/>
                <wp:positionH relativeFrom="column">
                  <wp:posOffset>-62345</wp:posOffset>
                </wp:positionH>
                <wp:positionV relativeFrom="page">
                  <wp:posOffset>2802577</wp:posOffset>
                </wp:positionV>
                <wp:extent cx="3134549" cy="1519555"/>
                <wp:effectExtent l="0" t="0" r="8890" b="4445"/>
                <wp:wrapNone/>
                <wp:docPr id="8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549" cy="1519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B5AC0" w:rsidRPr="0079752F" w:rsidRDefault="00AF74FB" w:rsidP="0079752F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>C</w:t>
                            </w:r>
                            <w:r w:rsid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 xml:space="preserve">hoices </w:t>
                            </w:r>
                            <w:r w:rsidR="004E3EA7"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>offers</w:t>
                            </w:r>
                            <w:r w:rsid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="004E3EA7"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 xml:space="preserve">the tools </w:t>
                            </w:r>
                            <w:r w:rsidR="0079752F"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br/>
                              <w:t>to make good decisions</w:t>
                            </w:r>
                            <w:r w:rsidR="0079752F"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 xml:space="preserve">today </w:t>
                            </w:r>
                            <w:r w:rsidR="004E3EA7"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 xml:space="preserve">to </w:t>
                            </w:r>
                            <w:r w:rsid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 xml:space="preserve">help </w:t>
                            </w:r>
                            <w:r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>achieve</w:t>
                            </w:r>
                            <w:r w:rsidR="0079752F"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>goals</w:t>
                            </w:r>
                            <w:r w:rsidR="004E3EA7"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>and dreams</w:t>
                            </w:r>
                            <w:r w:rsidR="0079752F"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79752F">
                              <w:rPr>
                                <w:rFonts w:ascii="Gill Sans MT" w:hAnsi="Gill Sans MT" w:cs="Arial"/>
                                <w:b/>
                                <w:caps/>
                                <w:color w:val="1F4E79" w:themeColor="accent5" w:themeShade="80"/>
                                <w:kern w:val="0"/>
                                <w:sz w:val="28"/>
                                <w:szCs w:val="28"/>
                                <w:lang w:val="en"/>
                              </w:rPr>
                              <w:t>for tomorrow.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635B" id="_x0000_s1049" type="#_x0000_t202" style="position:absolute;margin-left:-4.9pt;margin-top:220.7pt;width:246.8pt;height:119.65pt;z-index:251684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" fillcolor="#d9e2f3 [660]" stroked="f">
                <v:textbox inset="2.88pt,2.88pt,2.88pt,2.88pt">
                  <w:txbxContent>
                    <w:p w:rsidR="008B5AC0" w:rsidRPr="0079752F" w:rsidRDefault="00AF74FB" w:rsidP="0079752F">
                      <w:pPr>
                        <w:widowControl w:val="0"/>
                        <w:spacing w:line="440" w:lineRule="exact"/>
                        <w:jc w:val="center"/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</w:pPr>
                      <w:r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>C</w:t>
                      </w:r>
                      <w:r w:rsid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 xml:space="preserve">hoices </w:t>
                      </w:r>
                      <w:r w:rsidR="004E3EA7"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>offers</w:t>
                      </w:r>
                      <w:r w:rsid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="004E3EA7"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 xml:space="preserve">the tools </w:t>
                      </w:r>
                      <w:r w:rsidR="0079752F"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br/>
                        <w:t>to make good decisions</w:t>
                      </w:r>
                      <w:r w:rsidR="0079752F"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br/>
                      </w:r>
                      <w:r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 xml:space="preserve">today </w:t>
                      </w:r>
                      <w:r w:rsidR="004E3EA7"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 xml:space="preserve">to </w:t>
                      </w:r>
                      <w:r w:rsid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 xml:space="preserve">help </w:t>
                      </w:r>
                      <w:r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>achieve</w:t>
                      </w:r>
                      <w:r w:rsidR="0079752F"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br/>
                      </w:r>
                      <w:r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>goals</w:t>
                      </w:r>
                      <w:r w:rsidR="004E3EA7"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>and dreams</w:t>
                      </w:r>
                      <w:r w:rsidR="0079752F"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br/>
                      </w:r>
                      <w:r w:rsidRPr="0079752F">
                        <w:rPr>
                          <w:rFonts w:ascii="Gill Sans MT" w:hAnsi="Gill Sans MT" w:cs="Arial"/>
                          <w:b/>
                          <w:caps/>
                          <w:color w:val="1F4E79" w:themeColor="accent5" w:themeShade="80"/>
                          <w:kern w:val="0"/>
                          <w:sz w:val="28"/>
                          <w:szCs w:val="28"/>
                          <w:lang w:val="en"/>
                        </w:rPr>
                        <w:t>for tomorrow.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4F7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6657975</wp:posOffset>
                </wp:positionH>
                <wp:positionV relativeFrom="paragraph">
                  <wp:posOffset>1715770</wp:posOffset>
                </wp:positionV>
                <wp:extent cx="2911475" cy="1085850"/>
                <wp:effectExtent l="0" t="0" r="3175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108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A22" w:rsidRPr="00CE5D2F" w:rsidRDefault="00185A22" w:rsidP="00AF5CBA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</w:pPr>
                            <w:r w:rsidRPr="00CE5D2F">
                              <w:rPr>
                                <w:rFonts w:ascii="Gill Sans MT" w:hAnsi="Gill Sans MT" w:cs="Arial"/>
                                <w:color w:val="1F4E79" w:themeColor="accent5" w:themeShade="80"/>
                                <w:sz w:val="32"/>
                                <w:szCs w:val="22"/>
                                <w:lang w:val="en"/>
                              </w:rPr>
                              <w:t>Call for your Free Personal Appointment Today!</w:t>
                            </w:r>
                          </w:p>
                          <w:p w:rsidR="00AF5CBA" w:rsidRDefault="00AF5CBA" w:rsidP="00185A22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z w:val="40"/>
                                <w:szCs w:val="22"/>
                                <w:lang w:val="en"/>
                              </w:rPr>
                            </w:pPr>
                          </w:p>
                          <w:p w:rsidR="00185A22" w:rsidRPr="00CE5D2F" w:rsidRDefault="00185A22" w:rsidP="00185A22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z w:val="40"/>
                                <w:szCs w:val="22"/>
                                <w:lang w:val="en"/>
                              </w:rPr>
                            </w:pPr>
                            <w:r w:rsidRPr="00CE5D2F">
                              <w:rPr>
                                <w:rFonts w:ascii="Gill Sans MT" w:hAnsi="Gill Sans MT" w:cs="Arial"/>
                                <w:b/>
                                <w:color w:val="1F4E79" w:themeColor="accent5" w:themeShade="80"/>
                                <w:sz w:val="40"/>
                                <w:szCs w:val="22"/>
                                <w:lang w:val="en"/>
                              </w:rPr>
                              <w:t>(703) 221-4510</w:t>
                            </w:r>
                          </w:p>
                          <w:p w:rsidR="00185A22" w:rsidRDefault="00185A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0" type="#_x0000_t202" style="position:absolute;margin-left:524.25pt;margin-top:135.1pt;width:229.25pt;height:85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" fillcolor="#d9e2f3 [660]" stroked="f" strokeweight=".5pt">
                <v:textbox>
                  <w:txbxContent>
                    <w:p w:rsidR="00185A22" w:rsidRPr="00CE5D2F" w:rsidRDefault="00185A22" w:rsidP="00AF5CBA">
                      <w:pPr>
                        <w:widowControl w:val="0"/>
                        <w:spacing w:line="360" w:lineRule="exact"/>
                        <w:jc w:val="center"/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</w:pPr>
                      <w:r w:rsidRPr="00CE5D2F">
                        <w:rPr>
                          <w:rFonts w:ascii="Gill Sans MT" w:hAnsi="Gill Sans MT" w:cs="Arial"/>
                          <w:color w:val="1F4E79" w:themeColor="accent5" w:themeShade="80"/>
                          <w:sz w:val="32"/>
                          <w:szCs w:val="22"/>
                          <w:lang w:val="en"/>
                        </w:rPr>
                        <w:t>Call for your Free Personal Appointment Today!</w:t>
                      </w:r>
                    </w:p>
                    <w:p w:rsidR="00AF5CBA" w:rsidRDefault="00AF5CBA" w:rsidP="00185A22">
                      <w:pPr>
                        <w:widowControl w:val="0"/>
                        <w:spacing w:line="360" w:lineRule="exact"/>
                        <w:jc w:val="center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z w:val="40"/>
                          <w:szCs w:val="22"/>
                          <w:lang w:val="en"/>
                        </w:rPr>
                      </w:pPr>
                    </w:p>
                    <w:p w:rsidR="00185A22" w:rsidRPr="00CE5D2F" w:rsidRDefault="00185A22" w:rsidP="00185A22">
                      <w:pPr>
                        <w:widowControl w:val="0"/>
                        <w:spacing w:line="360" w:lineRule="exact"/>
                        <w:jc w:val="center"/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z w:val="40"/>
                          <w:szCs w:val="22"/>
                          <w:lang w:val="en"/>
                        </w:rPr>
                      </w:pPr>
                      <w:r w:rsidRPr="00CE5D2F">
                        <w:rPr>
                          <w:rFonts w:ascii="Gill Sans MT" w:hAnsi="Gill Sans MT" w:cs="Arial"/>
                          <w:b/>
                          <w:color w:val="1F4E79" w:themeColor="accent5" w:themeShade="80"/>
                          <w:sz w:val="40"/>
                          <w:szCs w:val="22"/>
                          <w:lang w:val="en"/>
                        </w:rPr>
                        <w:t>(703) 221-4510</w:t>
                      </w:r>
                    </w:p>
                    <w:p w:rsidR="00185A22" w:rsidRDefault="00185A22"/>
                  </w:txbxContent>
                </v:textbox>
              </v:shape>
            </w:pict>
          </mc:Fallback>
        </mc:AlternateContent>
      </w:r>
      <w:r w:rsidR="00AF5CB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4ECF743" wp14:editId="71D6BC8C">
                <wp:simplePos x="0" y="0"/>
                <wp:positionH relativeFrom="column">
                  <wp:posOffset>6666230</wp:posOffset>
                </wp:positionH>
                <wp:positionV relativeFrom="paragraph">
                  <wp:posOffset>1360018</wp:posOffset>
                </wp:positionV>
                <wp:extent cx="2906395" cy="381000"/>
                <wp:effectExtent l="0" t="0" r="8255" b="0"/>
                <wp:wrapSquare wrapText="bothSides"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EF7" w:rsidRPr="00003EF7" w:rsidRDefault="00003EF7" w:rsidP="00CE5D2F">
                            <w:pPr>
                              <w:jc w:val="center"/>
                              <w:rPr>
                                <w:rFonts w:ascii="Gill Sans MT" w:eastAsiaTheme="majorEastAsia" w:hAnsi="Gill Sans MT" w:cstheme="majorBid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03EF7">
                              <w:rPr>
                                <w:rFonts w:ascii="Gill Sans MT" w:eastAsiaTheme="majorEastAsia" w:hAnsi="Gill Sans MT" w:cstheme="majorBid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CALL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CF743" id="Rectangle 46" o:spid="_x0000_s1051" style="position:absolute;margin-left:524.9pt;margin-top:107.1pt;width:228.85pt;height:30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" fillcolor="#4472c4 [3204]" stroked="f" strokeweight="1pt">
                <v:textbox>
                  <w:txbxContent>
                    <w:p w:rsidR="00003EF7" w:rsidRPr="00003EF7" w:rsidRDefault="00003EF7" w:rsidP="00CE5D2F">
                      <w:pPr>
                        <w:jc w:val="center"/>
                        <w:rPr>
                          <w:rFonts w:ascii="Gill Sans MT" w:eastAsiaTheme="majorEastAsia" w:hAnsi="Gill Sans MT" w:cstheme="majorBid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03EF7">
                        <w:rPr>
                          <w:rFonts w:ascii="Gill Sans MT" w:eastAsiaTheme="majorEastAsia" w:hAnsi="Gill Sans MT" w:cstheme="majorBidi"/>
                          <w:b/>
                          <w:color w:val="FFFFFF" w:themeColor="background1"/>
                          <w:sz w:val="30"/>
                          <w:szCs w:val="30"/>
                        </w:rPr>
                        <w:t>CALL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3EF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4055911" wp14:editId="7C36B1CC">
                <wp:simplePos x="0" y="0"/>
                <wp:positionH relativeFrom="column">
                  <wp:posOffset>3335390</wp:posOffset>
                </wp:positionH>
                <wp:positionV relativeFrom="paragraph">
                  <wp:posOffset>6256361</wp:posOffset>
                </wp:positionV>
                <wp:extent cx="3166110" cy="381000"/>
                <wp:effectExtent l="0" t="0" r="0" b="0"/>
                <wp:wrapSquare wrapText="bothSides"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110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EF7" w:rsidRDefault="00003EF7" w:rsidP="009A622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55911" id="Rectangle 49" o:spid="_x0000_s1052" style="position:absolute;margin-left:262.65pt;margin-top:492.65pt;width:249.3pt;height:30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" fillcolor="#4472c4 [3204]" stroked="f" strokeweight="1pt">
                <v:textbox>
                  <w:txbxContent>
                    <w:p w:rsidR="00003EF7" w:rsidRDefault="00003EF7" w:rsidP="009A622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3EF7" w:rsidRPr="003A046F">
        <w:rPr>
          <w:noProof/>
        </w:rPr>
        <w:drawing>
          <wp:anchor distT="0" distB="0" distL="114300" distR="114300" simplePos="0" relativeHeight="251714048" behindDoc="0" locked="0" layoutInCell="1" allowOverlap="1" wp14:anchorId="7D5EF4FF" wp14:editId="3EE9E7BA">
            <wp:simplePos x="0" y="0"/>
            <wp:positionH relativeFrom="column">
              <wp:posOffset>5377788</wp:posOffset>
            </wp:positionH>
            <wp:positionV relativeFrom="paragraph">
              <wp:posOffset>5305177</wp:posOffset>
            </wp:positionV>
            <wp:extent cx="714375" cy="714375"/>
            <wp:effectExtent l="0" t="0" r="9525" b="9525"/>
            <wp:wrapNone/>
            <wp:docPr id="17" name="Picture 17" descr="C:\Users\KAREN\Desktop\CF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EN\Desktop\CFH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D2F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9952" behindDoc="0" locked="0" layoutInCell="1" allowOverlap="1">
            <wp:simplePos x="0" y="0"/>
            <wp:positionH relativeFrom="column">
              <wp:posOffset>725557</wp:posOffset>
            </wp:positionH>
            <wp:positionV relativeFrom="paragraph">
              <wp:posOffset>3580986</wp:posOffset>
            </wp:positionV>
            <wp:extent cx="1407381" cy="1407381"/>
            <wp:effectExtent l="95250" t="95250" r="97790" b="116840"/>
            <wp:wrapNone/>
            <wp:docPr id="13" name="Picture 13" descr="L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7381" cy="1407381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D2F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50912" behindDoc="0" locked="0" layoutInCell="1" allowOverlap="1" wp14:anchorId="470FB801" wp14:editId="4112D6A1">
            <wp:simplePos x="0" y="0"/>
            <wp:positionH relativeFrom="column">
              <wp:posOffset>3727232</wp:posOffset>
            </wp:positionH>
            <wp:positionV relativeFrom="paragraph">
              <wp:posOffset>5185514</wp:posOffset>
            </wp:positionV>
            <wp:extent cx="942975" cy="914400"/>
            <wp:effectExtent l="0" t="0" r="952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1E2" w:rsidSect="00BF7EA0">
      <w:pgSz w:w="15840" w:h="12240" w:orient="landscape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20F" w:rsidRDefault="00B9520F" w:rsidP="00B22795">
      <w:r>
        <w:separator/>
      </w:r>
    </w:p>
  </w:endnote>
  <w:endnote w:type="continuationSeparator" w:id="0">
    <w:p w:rsidR="00B9520F" w:rsidRDefault="00B9520F" w:rsidP="00B2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20F" w:rsidRDefault="00B9520F" w:rsidP="00B22795">
      <w:r>
        <w:separator/>
      </w:r>
    </w:p>
  </w:footnote>
  <w:footnote w:type="continuationSeparator" w:id="0">
    <w:p w:rsidR="00B9520F" w:rsidRDefault="00B9520F" w:rsidP="00B22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46F71"/>
    <w:multiLevelType w:val="hybridMultilevel"/>
    <w:tmpl w:val="36107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E1760"/>
    <w:multiLevelType w:val="hybridMultilevel"/>
    <w:tmpl w:val="DBBE9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87F2B"/>
    <w:multiLevelType w:val="hybridMultilevel"/>
    <w:tmpl w:val="96769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55935"/>
    <w:multiLevelType w:val="hybridMultilevel"/>
    <w:tmpl w:val="028AC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22482"/>
    <w:multiLevelType w:val="hybridMultilevel"/>
    <w:tmpl w:val="0E0EB1A4"/>
    <w:lvl w:ilvl="0" w:tplc="6F860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22D6A"/>
    <w:multiLevelType w:val="hybridMultilevel"/>
    <w:tmpl w:val="F22C4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B40B13"/>
    <w:multiLevelType w:val="hybridMultilevel"/>
    <w:tmpl w:val="EEF86316"/>
    <w:lvl w:ilvl="0" w:tplc="6F86091C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799D54B4"/>
    <w:multiLevelType w:val="hybridMultilevel"/>
    <w:tmpl w:val="6988F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20F"/>
    <w:rsid w:val="00003EF7"/>
    <w:rsid w:val="00024D6F"/>
    <w:rsid w:val="0009623D"/>
    <w:rsid w:val="000C1E40"/>
    <w:rsid w:val="000D247E"/>
    <w:rsid w:val="000F3B5A"/>
    <w:rsid w:val="000F608F"/>
    <w:rsid w:val="00121658"/>
    <w:rsid w:val="00131B61"/>
    <w:rsid w:val="00185A22"/>
    <w:rsid w:val="00194B1B"/>
    <w:rsid w:val="001B326D"/>
    <w:rsid w:val="001B4013"/>
    <w:rsid w:val="001D0962"/>
    <w:rsid w:val="002120FA"/>
    <w:rsid w:val="0029206D"/>
    <w:rsid w:val="002E4F75"/>
    <w:rsid w:val="00352964"/>
    <w:rsid w:val="0035722A"/>
    <w:rsid w:val="003A046F"/>
    <w:rsid w:val="003B7DE5"/>
    <w:rsid w:val="00437FEC"/>
    <w:rsid w:val="004402F7"/>
    <w:rsid w:val="0046180A"/>
    <w:rsid w:val="00475633"/>
    <w:rsid w:val="004804CC"/>
    <w:rsid w:val="004B4C78"/>
    <w:rsid w:val="004E3A44"/>
    <w:rsid w:val="004E3EA7"/>
    <w:rsid w:val="00520A2F"/>
    <w:rsid w:val="00534A56"/>
    <w:rsid w:val="00585F96"/>
    <w:rsid w:val="005A092D"/>
    <w:rsid w:val="005A594A"/>
    <w:rsid w:val="005B3CB3"/>
    <w:rsid w:val="005E1402"/>
    <w:rsid w:val="005E68E0"/>
    <w:rsid w:val="005F70E4"/>
    <w:rsid w:val="00606D3B"/>
    <w:rsid w:val="00652EED"/>
    <w:rsid w:val="006861E8"/>
    <w:rsid w:val="006F6ED9"/>
    <w:rsid w:val="00746B62"/>
    <w:rsid w:val="0079752F"/>
    <w:rsid w:val="007C2C5E"/>
    <w:rsid w:val="00814A6B"/>
    <w:rsid w:val="008468BC"/>
    <w:rsid w:val="00883530"/>
    <w:rsid w:val="008B5AC0"/>
    <w:rsid w:val="008D61D7"/>
    <w:rsid w:val="008F69D1"/>
    <w:rsid w:val="00904EDB"/>
    <w:rsid w:val="009173A5"/>
    <w:rsid w:val="00967AD2"/>
    <w:rsid w:val="009870AA"/>
    <w:rsid w:val="009A622F"/>
    <w:rsid w:val="00A13B12"/>
    <w:rsid w:val="00A66CD8"/>
    <w:rsid w:val="00A87319"/>
    <w:rsid w:val="00AD413A"/>
    <w:rsid w:val="00AD7A42"/>
    <w:rsid w:val="00AF5CBA"/>
    <w:rsid w:val="00AF74FB"/>
    <w:rsid w:val="00B024DE"/>
    <w:rsid w:val="00B22795"/>
    <w:rsid w:val="00B50BBD"/>
    <w:rsid w:val="00B9520F"/>
    <w:rsid w:val="00BE38A5"/>
    <w:rsid w:val="00BF7EA0"/>
    <w:rsid w:val="00C33500"/>
    <w:rsid w:val="00C618DA"/>
    <w:rsid w:val="00C91766"/>
    <w:rsid w:val="00C92D95"/>
    <w:rsid w:val="00CA0A27"/>
    <w:rsid w:val="00CD3789"/>
    <w:rsid w:val="00CE5D2F"/>
    <w:rsid w:val="00D06A02"/>
    <w:rsid w:val="00D2272D"/>
    <w:rsid w:val="00D56023"/>
    <w:rsid w:val="00D8636E"/>
    <w:rsid w:val="00DD1AAA"/>
    <w:rsid w:val="00DE20EB"/>
    <w:rsid w:val="00E35CBE"/>
    <w:rsid w:val="00E361F6"/>
    <w:rsid w:val="00E3696E"/>
    <w:rsid w:val="00E65CBA"/>
    <w:rsid w:val="00E821E2"/>
    <w:rsid w:val="00F01175"/>
    <w:rsid w:val="00F7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6DC4C69"/>
  <w15:chartTrackingRefBased/>
  <w15:docId w15:val="{4E7E7CAA-5943-4C78-A200-D1DEB7BC3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EA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7AD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4C7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C3350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rsid w:val="00B22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22795"/>
    <w:rPr>
      <w:color w:val="212120"/>
      <w:kern w:val="28"/>
    </w:rPr>
  </w:style>
  <w:style w:type="paragraph" w:styleId="Footer">
    <w:name w:val="footer"/>
    <w:basedOn w:val="Normal"/>
    <w:link w:val="FooterChar"/>
    <w:rsid w:val="00B22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22795"/>
    <w:rPr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C91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\AppData\Roaming\Microsoft\Templates\Technology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brochure (tri-fold)</Template>
  <TotalTime>1299</TotalTime>
  <Pages>2</Pages>
  <Words>0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Links>
    <vt:vector size="12" baseType="variant">
      <vt:variant>
        <vt:i4>3407985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Settings\tamic\Desktop\TC999D\TC9990102D-PB\TC9990102-IMG02.jpg</vt:lpwstr>
      </vt:variant>
      <vt:variant>
        <vt:lpwstr/>
      </vt:variant>
      <vt:variant>
        <vt:i4>3276913</vt:i4>
      </vt:variant>
      <vt:variant>
        <vt:i4>-1</vt:i4>
      </vt:variant>
      <vt:variant>
        <vt:i4>1028</vt:i4>
      </vt:variant>
      <vt:variant>
        <vt:i4>1</vt:i4>
      </vt:variant>
      <vt:variant>
        <vt:lpwstr>C:\Documents and Settings\tamic\Desktop\TC999D\TC9990102D-PB\TC9990102-IMG04.jpg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KAREN</cp:lastModifiedBy>
  <cp:revision>5</cp:revision>
  <cp:lastPrinted>2018-11-28T21:35:00Z</cp:lastPrinted>
  <dcterms:created xsi:type="dcterms:W3CDTF">2018-11-27T16:24:00Z</dcterms:created>
  <dcterms:modified xsi:type="dcterms:W3CDTF">2018-11-28T21:38:00Z</dcterms:modified>
</cp:coreProperties>
</file>